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96"/>
      </w:tblGrid>
      <w:tr w:rsidR="00F8413F" w:rsidTr="00F8413F">
        <w:tc>
          <w:tcPr>
            <w:tcW w:w="10496" w:type="dxa"/>
            <w:tcBorders>
              <w:bottom w:val="single" w:sz="4" w:space="0" w:color="FF0000"/>
            </w:tcBorders>
          </w:tcPr>
          <w:p w:rsidR="00F8413F" w:rsidRPr="00F8413F" w:rsidRDefault="00F8413F">
            <w:pPr>
              <w:rPr>
                <w:sz w:val="2"/>
              </w:rPr>
            </w:pPr>
            <w:bookmarkStart w:id="0" w:name="_GoBack"/>
            <w:bookmarkEnd w:id="0"/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auto"/>
            </w:tcBorders>
          </w:tcPr>
          <w:p w:rsidR="00F8413F" w:rsidRDefault="00F8413F"/>
        </w:tc>
      </w:tr>
      <w:tr w:rsidR="00F8413F" w:rsidTr="00F8413F">
        <w:tc>
          <w:tcPr>
            <w:tcW w:w="10496" w:type="dxa"/>
            <w:tcBorders>
              <w:top w:val="dotted" w:sz="4" w:space="0" w:color="auto"/>
              <w:bottom w:val="dotted" w:sz="4" w:space="0" w:color="auto"/>
            </w:tcBorders>
          </w:tcPr>
          <w:p w:rsidR="00F8413F" w:rsidRDefault="00F8413F"/>
        </w:tc>
      </w:tr>
      <w:tr w:rsidR="00F8413F" w:rsidTr="00F8413F">
        <w:tc>
          <w:tcPr>
            <w:tcW w:w="10496" w:type="dxa"/>
            <w:tcBorders>
              <w:top w:val="dotted" w:sz="4" w:space="0" w:color="auto"/>
              <w:bottom w:val="single" w:sz="4" w:space="0" w:color="FF0000"/>
            </w:tcBorders>
          </w:tcPr>
          <w:p w:rsidR="00F8413F" w:rsidRDefault="00F8413F"/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single" w:sz="4" w:space="0" w:color="FF0000"/>
            </w:tcBorders>
          </w:tcPr>
          <w:p w:rsidR="00F8413F" w:rsidRDefault="00F8413F" w:rsidP="008B1572">
            <w:pPr>
              <w:spacing w:before="100" w:after="100"/>
            </w:pPr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auto"/>
            </w:tcBorders>
          </w:tcPr>
          <w:p w:rsidR="00F8413F" w:rsidRDefault="00F8413F"/>
        </w:tc>
      </w:tr>
      <w:tr w:rsidR="00F8413F" w:rsidTr="00F8413F">
        <w:tc>
          <w:tcPr>
            <w:tcW w:w="10496" w:type="dxa"/>
            <w:tcBorders>
              <w:top w:val="dotted" w:sz="4" w:space="0" w:color="auto"/>
              <w:bottom w:val="dotted" w:sz="4" w:space="0" w:color="auto"/>
            </w:tcBorders>
          </w:tcPr>
          <w:p w:rsidR="00F8413F" w:rsidRDefault="00F8413F"/>
        </w:tc>
      </w:tr>
      <w:tr w:rsidR="00F8413F" w:rsidTr="00F8413F">
        <w:tc>
          <w:tcPr>
            <w:tcW w:w="10496" w:type="dxa"/>
            <w:tcBorders>
              <w:top w:val="dotted" w:sz="4" w:space="0" w:color="auto"/>
              <w:bottom w:val="single" w:sz="4" w:space="0" w:color="FF0000"/>
            </w:tcBorders>
          </w:tcPr>
          <w:p w:rsidR="00F8413F" w:rsidRDefault="00F8413F"/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single" w:sz="4" w:space="0" w:color="FF0000"/>
            </w:tcBorders>
          </w:tcPr>
          <w:p w:rsidR="00F8413F" w:rsidRDefault="00F8413F" w:rsidP="008B1572">
            <w:pPr>
              <w:spacing w:before="100" w:after="100"/>
            </w:pPr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auto"/>
            </w:tcBorders>
          </w:tcPr>
          <w:p w:rsidR="00F8413F" w:rsidRDefault="00F8413F"/>
        </w:tc>
      </w:tr>
      <w:tr w:rsidR="00F8413F" w:rsidTr="00F8413F">
        <w:tc>
          <w:tcPr>
            <w:tcW w:w="10496" w:type="dxa"/>
            <w:tcBorders>
              <w:top w:val="dotted" w:sz="4" w:space="0" w:color="auto"/>
              <w:bottom w:val="dotted" w:sz="4" w:space="0" w:color="auto"/>
            </w:tcBorders>
          </w:tcPr>
          <w:p w:rsidR="00F8413F" w:rsidRDefault="00F8413F"/>
        </w:tc>
      </w:tr>
      <w:tr w:rsidR="00F8413F" w:rsidTr="00F8413F">
        <w:tc>
          <w:tcPr>
            <w:tcW w:w="10496" w:type="dxa"/>
            <w:tcBorders>
              <w:top w:val="dotted" w:sz="4" w:space="0" w:color="auto"/>
              <w:bottom w:val="single" w:sz="4" w:space="0" w:color="FF0000"/>
            </w:tcBorders>
          </w:tcPr>
          <w:p w:rsidR="00F8413F" w:rsidRDefault="00F8413F"/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single" w:sz="4" w:space="0" w:color="FF0000"/>
            </w:tcBorders>
          </w:tcPr>
          <w:p w:rsidR="00F8413F" w:rsidRDefault="00F8413F" w:rsidP="008B1572">
            <w:pPr>
              <w:spacing w:before="100" w:after="100"/>
            </w:pPr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single" w:sz="4" w:space="0" w:color="FF0000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single" w:sz="4" w:space="0" w:color="FF0000"/>
            </w:tcBorders>
          </w:tcPr>
          <w:p w:rsidR="00F8413F" w:rsidRDefault="00F8413F" w:rsidP="008B1572">
            <w:pPr>
              <w:spacing w:before="100" w:after="100"/>
            </w:pPr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single" w:sz="4" w:space="0" w:color="FF0000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single" w:sz="4" w:space="0" w:color="FF0000"/>
            </w:tcBorders>
          </w:tcPr>
          <w:p w:rsidR="00F8413F" w:rsidRDefault="00F8413F" w:rsidP="008B1572">
            <w:pPr>
              <w:spacing w:before="100" w:after="100"/>
            </w:pPr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single" w:sz="4" w:space="0" w:color="FF0000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single" w:sz="4" w:space="0" w:color="FF0000"/>
            </w:tcBorders>
          </w:tcPr>
          <w:p w:rsidR="00F8413F" w:rsidRDefault="00F8413F" w:rsidP="008B1572">
            <w:pPr>
              <w:spacing w:before="100" w:after="100"/>
            </w:pPr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single" w:sz="4" w:space="0" w:color="FF0000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single" w:sz="4" w:space="0" w:color="FF0000"/>
            </w:tcBorders>
          </w:tcPr>
          <w:p w:rsidR="00F8413F" w:rsidRDefault="00F8413F" w:rsidP="008B1572">
            <w:pPr>
              <w:spacing w:before="100" w:after="100"/>
            </w:pPr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single" w:sz="4" w:space="0" w:color="FF0000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single" w:sz="4" w:space="0" w:color="FF0000"/>
            </w:tcBorders>
          </w:tcPr>
          <w:p w:rsidR="00F8413F" w:rsidRDefault="00F8413F" w:rsidP="008B1572">
            <w:pPr>
              <w:spacing w:before="100" w:after="100"/>
            </w:pPr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single" w:sz="4" w:space="0" w:color="FF0000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single" w:sz="4" w:space="0" w:color="FF0000"/>
            </w:tcBorders>
          </w:tcPr>
          <w:p w:rsidR="00F8413F" w:rsidRDefault="00F8413F" w:rsidP="008B1572">
            <w:pPr>
              <w:spacing w:before="100" w:after="100"/>
            </w:pPr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single" w:sz="4" w:space="0" w:color="FF0000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single" w:sz="4" w:space="0" w:color="FF0000"/>
            </w:tcBorders>
          </w:tcPr>
          <w:p w:rsidR="00F8413F" w:rsidRDefault="00F8413F" w:rsidP="008B1572">
            <w:pPr>
              <w:spacing w:before="100" w:after="100"/>
            </w:pPr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single" w:sz="4" w:space="0" w:color="FF0000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single" w:sz="4" w:space="0" w:color="FF0000"/>
            </w:tcBorders>
          </w:tcPr>
          <w:p w:rsidR="00F8413F" w:rsidRDefault="00F8413F" w:rsidP="008B1572">
            <w:pPr>
              <w:spacing w:before="100" w:after="100"/>
            </w:pPr>
          </w:p>
        </w:tc>
      </w:tr>
      <w:tr w:rsidR="00F8413F" w:rsidTr="00F8413F">
        <w:tc>
          <w:tcPr>
            <w:tcW w:w="10496" w:type="dxa"/>
            <w:tcBorders>
              <w:top w:val="single" w:sz="4" w:space="0" w:color="FF0000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F8413F" w:rsidRDefault="00F8413F" w:rsidP="00377543"/>
        </w:tc>
      </w:tr>
      <w:tr w:rsidR="00F8413F" w:rsidTr="00F8413F">
        <w:tc>
          <w:tcPr>
            <w:tcW w:w="10496" w:type="dxa"/>
            <w:tcBorders>
              <w:top w:val="dotted" w:sz="4" w:space="0" w:color="000000" w:themeColor="text1"/>
            </w:tcBorders>
          </w:tcPr>
          <w:p w:rsidR="00F8413F" w:rsidRDefault="00F8413F" w:rsidP="00377543"/>
        </w:tc>
      </w:tr>
      <w:tr w:rsidR="00F8413F" w:rsidRPr="00F8413F" w:rsidTr="00F8413F">
        <w:tc>
          <w:tcPr>
            <w:tcW w:w="10496" w:type="dxa"/>
            <w:tcBorders>
              <w:top w:val="single" w:sz="6" w:space="0" w:color="FF0000"/>
            </w:tcBorders>
          </w:tcPr>
          <w:p w:rsidR="00F8413F" w:rsidRPr="00F8413F" w:rsidRDefault="00F8413F" w:rsidP="00F8413F">
            <w:pPr>
              <w:rPr>
                <w:sz w:val="2"/>
              </w:rPr>
            </w:pPr>
          </w:p>
        </w:tc>
      </w:tr>
    </w:tbl>
    <w:p w:rsidR="00814256" w:rsidRPr="008B1572" w:rsidRDefault="00814256" w:rsidP="008B1572">
      <w:pPr>
        <w:rPr>
          <w:sz w:val="2"/>
        </w:rPr>
      </w:pPr>
    </w:p>
    <w:sectPr w:rsidR="00814256" w:rsidRPr="008B1572" w:rsidSect="00F8413F">
      <w:pgSz w:w="11907" w:h="16839" w:code="9"/>
      <w:pgMar w:top="720" w:right="720" w:bottom="720" w:left="720" w:header="720" w:footer="720" w:gutter="18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572"/>
    <w:rsid w:val="00021755"/>
    <w:rsid w:val="00203345"/>
    <w:rsid w:val="003F716E"/>
    <w:rsid w:val="00814256"/>
    <w:rsid w:val="008B1572"/>
    <w:rsid w:val="00A82B22"/>
    <w:rsid w:val="00CA757E"/>
    <w:rsid w:val="00CE4525"/>
    <w:rsid w:val="00DA4CA0"/>
    <w:rsid w:val="00F8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525"/>
  </w:style>
  <w:style w:type="paragraph" w:styleId="Heading1">
    <w:name w:val="heading 1"/>
    <w:basedOn w:val="Normal"/>
    <w:next w:val="Normal"/>
    <w:link w:val="Heading1Char"/>
    <w:uiPriority w:val="9"/>
    <w:qFormat/>
    <w:rsid w:val="00CE4525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525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525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525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525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525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525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525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525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525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525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525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525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525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525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525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525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525"/>
    <w:rPr>
      <w:b/>
      <w:bCs/>
      <w:i/>
      <w:iCs/>
      <w:color w:val="7F7F7F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E4525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E4525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525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4525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CE4525"/>
    <w:rPr>
      <w:b/>
      <w:bCs/>
    </w:rPr>
  </w:style>
  <w:style w:type="character" w:styleId="Emphasis">
    <w:name w:val="Emphasis"/>
    <w:uiPriority w:val="20"/>
    <w:qFormat/>
    <w:rsid w:val="00CE4525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CE452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E452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E4525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E452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5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525"/>
    <w:rPr>
      <w:i/>
      <w:iCs/>
    </w:rPr>
  </w:style>
  <w:style w:type="character" w:styleId="SubtleEmphasis">
    <w:name w:val="Subtle Emphasis"/>
    <w:uiPriority w:val="19"/>
    <w:qFormat/>
    <w:rsid w:val="00CE4525"/>
    <w:rPr>
      <w:i/>
      <w:iCs/>
    </w:rPr>
  </w:style>
  <w:style w:type="character" w:styleId="IntenseEmphasis">
    <w:name w:val="Intense Emphasis"/>
    <w:uiPriority w:val="21"/>
    <w:qFormat/>
    <w:rsid w:val="00CE452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E4525"/>
    <w:rPr>
      <w:smallCaps/>
    </w:rPr>
  </w:style>
  <w:style w:type="character" w:styleId="IntenseReference">
    <w:name w:val="Intense Reference"/>
    <w:uiPriority w:val="32"/>
    <w:qFormat/>
    <w:rsid w:val="00CE4525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CE4525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E4525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F84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525"/>
  </w:style>
  <w:style w:type="paragraph" w:styleId="Heading1">
    <w:name w:val="heading 1"/>
    <w:basedOn w:val="Normal"/>
    <w:next w:val="Normal"/>
    <w:link w:val="Heading1Char"/>
    <w:uiPriority w:val="9"/>
    <w:qFormat/>
    <w:rsid w:val="00CE4525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525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525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525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525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525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525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525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525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525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525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525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525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525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525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525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525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525"/>
    <w:rPr>
      <w:b/>
      <w:bCs/>
      <w:i/>
      <w:iCs/>
      <w:color w:val="7F7F7F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E4525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E4525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525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4525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CE4525"/>
    <w:rPr>
      <w:b/>
      <w:bCs/>
    </w:rPr>
  </w:style>
  <w:style w:type="character" w:styleId="Emphasis">
    <w:name w:val="Emphasis"/>
    <w:uiPriority w:val="20"/>
    <w:qFormat/>
    <w:rsid w:val="00CE4525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CE452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E452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E4525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E452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5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525"/>
    <w:rPr>
      <w:i/>
      <w:iCs/>
    </w:rPr>
  </w:style>
  <w:style w:type="character" w:styleId="SubtleEmphasis">
    <w:name w:val="Subtle Emphasis"/>
    <w:uiPriority w:val="19"/>
    <w:qFormat/>
    <w:rsid w:val="00CE4525"/>
    <w:rPr>
      <w:i/>
      <w:iCs/>
    </w:rPr>
  </w:style>
  <w:style w:type="character" w:styleId="IntenseEmphasis">
    <w:name w:val="Intense Emphasis"/>
    <w:uiPriority w:val="21"/>
    <w:qFormat/>
    <w:rsid w:val="00CE452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E4525"/>
    <w:rPr>
      <w:smallCaps/>
    </w:rPr>
  </w:style>
  <w:style w:type="character" w:styleId="IntenseReference">
    <w:name w:val="Intense Reference"/>
    <w:uiPriority w:val="32"/>
    <w:qFormat/>
    <w:rsid w:val="00CE4525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CE4525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E4525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F84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Microsoft Word 4 Line Book Stationary Template.dotx</Template>
  <TotalTime>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Chandra</dc:creator>
  <cp:lastModifiedBy>Chandra</cp:lastModifiedBy>
  <cp:revision>2</cp:revision>
  <dcterms:created xsi:type="dcterms:W3CDTF">2013-03-18T01:08:00Z</dcterms:created>
  <dcterms:modified xsi:type="dcterms:W3CDTF">2013-03-18T01:08:00Z</dcterms:modified>
</cp:coreProperties>
</file>