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0E3D" w:rsidRDefault="00B075AB">
      <w:pPr>
        <w:rPr>
          <w:rFonts w:ascii="Arial" w:hAnsi="Arial" w:cs="Arial"/>
          <w:b/>
          <w:color w:val="E36C0A" w:themeColor="accent6" w:themeShade="BF"/>
          <w:sz w:val="72"/>
          <w:szCs w:val="72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  <w:r>
        <w:rPr>
          <w:rFonts w:eastAsiaTheme="majorEastAsia"/>
          <w:b/>
          <w:noProof/>
          <w:color w:val="4BACC6" w:themeColor="accent5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34F37D" wp14:editId="586DDA60">
                <wp:simplePos x="0" y="0"/>
                <wp:positionH relativeFrom="column">
                  <wp:posOffset>5381625</wp:posOffset>
                </wp:positionH>
                <wp:positionV relativeFrom="paragraph">
                  <wp:posOffset>327493</wp:posOffset>
                </wp:positionV>
                <wp:extent cx="1187116" cy="673768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116" cy="6737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75AB" w:rsidRPr="00B075AB" w:rsidRDefault="00B075AB" w:rsidP="00B075AB">
                            <w:pPr>
                              <w:spacing w:before="100"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52"/>
                                <w:szCs w:val="52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 w:rsidRPr="00B075A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52"/>
                                <w:szCs w:val="52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423.75pt;margin-top:25.8pt;width:93.45pt;height:53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" filled="f" stroked="f" strokeweight=".5pt">
                <v:textbox>
                  <w:txbxContent>
                    <w:p w:rsidR="00B075AB" w:rsidRPr="00B075AB" w:rsidRDefault="00B075AB" w:rsidP="00B075AB">
                      <w:pPr>
                        <w:spacing w:before="100"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52"/>
                          <w:szCs w:val="52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 w:rsidRPr="00B075AB">
                        <w:rPr>
                          <w:rFonts w:ascii="Arial" w:hAnsi="Arial" w:cs="Arial"/>
                          <w:b/>
                          <w:color w:val="000000" w:themeColor="text1"/>
                          <w:sz w:val="52"/>
                          <w:szCs w:val="52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LOGO</w:t>
                      </w:r>
                    </w:p>
                  </w:txbxContent>
                </v:textbox>
              </v:shape>
            </w:pict>
          </mc:Fallback>
        </mc:AlternateContent>
      </w:r>
      <w:r w:rsidR="00AF0E3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5F7829" wp14:editId="2E9163DC">
                <wp:simplePos x="0" y="0"/>
                <wp:positionH relativeFrom="column">
                  <wp:posOffset>5205095</wp:posOffset>
                </wp:positionH>
                <wp:positionV relativeFrom="paragraph">
                  <wp:posOffset>-102870</wp:posOffset>
                </wp:positionV>
                <wp:extent cx="1508760" cy="1446530"/>
                <wp:effectExtent l="0" t="0" r="15240" b="2032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1446530"/>
                        </a:xfrm>
                        <a:prstGeom prst="ellipse">
                          <a:avLst/>
                        </a:prstGeom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margin-left:409.85pt;margin-top:-8.1pt;width:118.8pt;height:113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" fillcolor="gray [1616]" strokecolor="black [3040]">
                <v:fill color2="#d9d9d9 [496]" rotate="t" angle="180" colors="0 #bcbcbc;22938f #d0d0d0;1 #ededed" focus="100%" type="gradient"/>
              </v:oval>
            </w:pict>
          </mc:Fallback>
        </mc:AlternateContent>
      </w:r>
    </w:p>
    <w:p w:rsidR="00AF0E3D" w:rsidRDefault="00AF0E3D" w:rsidP="00AF0E3D">
      <w:pPr>
        <w:spacing w:after="0" w:line="240" w:lineRule="auto"/>
        <w:rPr>
          <w:rFonts w:ascii="Haettenschweiler" w:hAnsi="Haettenschweiler"/>
          <w:noProof/>
          <w:sz w:val="96"/>
          <w:szCs w:val="96"/>
        </w:rPr>
      </w:pPr>
      <w:r w:rsidRPr="00AF0E3D">
        <w:rPr>
          <w:rFonts w:ascii="Arial" w:eastAsiaTheme="majorEastAsia" w:hAnsi="Arial" w:cs="Arial"/>
          <w:b/>
          <w:spacing w:val="40"/>
          <w:sz w:val="16"/>
          <w14:shadow w14:blurRad="63500" w14:dist="50800" w14:dir="5400000" w14:sx="0" w14:sy="0" w14:kx="0" w14:ky="0" w14:algn="none">
            <w14:srgbClr w14:val="000000">
              <w14:alpha w14:val="50000"/>
            </w14:srgbClr>
          </w14:shadow>
        </w:rPr>
        <w:t xml:space="preserve"> </w:t>
      </w:r>
      <w:sdt>
        <w:sdtPr>
          <w:rPr>
            <w:rFonts w:ascii="Arial" w:eastAsiaTheme="majorEastAsia" w:hAnsi="Arial" w:cs="Arial"/>
            <w:b/>
            <w:spacing w:val="40"/>
            <w14:shadow w14:blurRad="63500" w14:dist="50800" w14:dir="5400000" w14:sx="0" w14:sy="0" w14:kx="0" w14:ky="0" w14:algn="none">
              <w14:srgbClr w14:val="000000">
                <w14:alpha w14:val="50000"/>
              </w14:srgbClr>
            </w14:shadow>
          </w:rPr>
          <w:alias w:val="Company"/>
          <w:id w:val="372817504"/>
          <w:placeholder>
            <w:docPart w:val="B8ACE7D4CC8E469DA7B45EB7F938E4E5"/>
          </w:placeholder>
          <w:showingPlcHdr/>
          <w:dataBinding w:prefixMappings="xmlns:ns0='http://schemas.openxmlformats.org/officeDocument/2006/extended-properties'" w:xpath="/ns0:Properties[1]/ns0:Company[1]" w:storeItemID="{6668398D-A668-4E3E-A5EB-62B293D839F1}"/>
          <w:text/>
        </w:sdtPr>
        <w:sdtContent>
          <w:r w:rsidRPr="00AF0E3D">
            <w:rPr>
              <w:rFonts w:ascii="Arial" w:eastAsiaTheme="majorEastAsia" w:hAnsi="Arial" w:cs="Arial"/>
              <w:b/>
              <w:spacing w:val="40"/>
              <w14:shadow w14:blurRad="63500" w14:dist="50800" w14:dir="5400000" w14:sx="0" w14:sy="0" w14:kx="0" w14:ky="0" w14:algn="none">
                <w14:srgbClr w14:val="000000">
                  <w14:alpha w14:val="50000"/>
                </w14:srgbClr>
              </w14:shadow>
            </w:rPr>
            <w:t>[Type the company name]</w:t>
          </w:r>
        </w:sdtContent>
      </w:sdt>
      <w:r>
        <w:rPr>
          <w:rFonts w:ascii="Haettenschweiler" w:hAnsi="Haettenschweiler"/>
          <w:noProof/>
          <w:sz w:val="96"/>
          <w:szCs w:val="96"/>
        </w:rPr>
        <w:t xml:space="preserve"> </w:t>
      </w:r>
    </w:p>
    <w:sdt>
      <w:sdtPr>
        <w:rPr>
          <w:rFonts w:ascii="Arial" w:eastAsiaTheme="majorEastAsia" w:hAnsi="Arial" w:cs="Arial"/>
          <w:b/>
          <w:color w:val="984806" w:themeColor="accent6" w:themeShade="80"/>
          <w:sz w:val="80"/>
          <w:szCs w:val="80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alias w:val="Title"/>
        <w:id w:val="-1148206089"/>
        <w:placeholder>
          <w:docPart w:val="E8C807BDE2864093AC4260BDD7BD8AB8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p w:rsidR="00AF0E3D" w:rsidRDefault="00AF0E3D" w:rsidP="00AF0E3D">
          <w:pPr>
            <w:pStyle w:val="NoSpacing"/>
            <w:spacing w:after="200"/>
            <w:rPr>
              <w:rFonts w:ascii="Arial" w:eastAsiaTheme="majorEastAsia" w:hAnsi="Arial" w:cs="Arial"/>
              <w:b/>
              <w:color w:val="984806" w:themeColor="accent6" w:themeShade="80"/>
              <w:sz w:val="80"/>
              <w:szCs w:val="80"/>
              <w14:shadow w14:blurRad="50800" w14:dist="38100" w14:dir="16200000" w14:sx="100000" w14:sy="100000" w14:kx="0" w14:ky="0" w14:algn="b">
                <w14:srgbClr w14:val="000000">
                  <w14:alpha w14:val="60000"/>
                </w14:srgbClr>
              </w14:shadow>
            </w:rPr>
          </w:pPr>
          <w:r w:rsidRPr="00AF0E3D">
            <w:rPr>
              <w:rFonts w:ascii="Arial" w:eastAsiaTheme="majorEastAsia" w:hAnsi="Arial" w:cs="Arial"/>
              <w:b/>
              <w:color w:val="984806" w:themeColor="accent6" w:themeShade="80"/>
              <w:sz w:val="80"/>
              <w:szCs w:val="80"/>
              <w14:shadow w14:blurRad="50800" w14:dist="38100" w14:dir="16200000" w14:sx="100000" w14:sy="100000" w14:kx="0" w14:ky="0" w14:algn="b">
                <w14:srgbClr w14:val="000000">
                  <w14:alpha w14:val="60000"/>
                </w14:srgbClr>
              </w14:shadow>
            </w:rPr>
            <w:t>[Document Title]</w:t>
          </w:r>
        </w:p>
      </w:sdtContent>
    </w:sdt>
    <w:p w:rsidR="0063258A" w:rsidRPr="0063258A" w:rsidRDefault="004856A9" w:rsidP="00AF0E3D">
      <w:pPr>
        <w:rPr>
          <w:rFonts w:ascii="Haettenschweiler" w:hAnsi="Haettenschweiler"/>
          <w:sz w:val="96"/>
          <w:szCs w:val="9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BC30427" wp14:editId="538315D2">
                <wp:simplePos x="0" y="0"/>
                <wp:positionH relativeFrom="column">
                  <wp:posOffset>3272971</wp:posOffset>
                </wp:positionH>
                <wp:positionV relativeFrom="paragraph">
                  <wp:posOffset>6436360</wp:posOffset>
                </wp:positionV>
                <wp:extent cx="3813901" cy="1364343"/>
                <wp:effectExtent l="0" t="0" r="0" b="762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3901" cy="1364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56A9" w:rsidRPr="00CE090B" w:rsidRDefault="004856A9" w:rsidP="004856A9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1D1B11" w:themeColor="background2" w:themeShade="1A"/>
                                <w:sz w:val="32"/>
                                <w:szCs w:val="32"/>
                              </w:rPr>
                            </w:pPr>
                            <w:r w:rsidRPr="00CE090B">
                              <w:rPr>
                                <w:rFonts w:ascii="Arial" w:hAnsi="Arial" w:cs="Arial"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 xml:space="preserve">Address </w:t>
                            </w:r>
                            <w:proofErr w:type="spellStart"/>
                            <w:r w:rsidRPr="00CE090B">
                              <w:rPr>
                                <w:rFonts w:ascii="Arial" w:hAnsi="Arial" w:cs="Arial"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>Address</w:t>
                            </w:r>
                            <w:proofErr w:type="spellEnd"/>
                            <w:r w:rsidRPr="00CE090B">
                              <w:rPr>
                                <w:rFonts w:ascii="Arial" w:hAnsi="Arial" w:cs="Arial"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E090B">
                              <w:rPr>
                                <w:rFonts w:ascii="Arial" w:hAnsi="Arial" w:cs="Arial"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>Address</w:t>
                            </w:r>
                            <w:proofErr w:type="spellEnd"/>
                          </w:p>
                          <w:p w:rsidR="004856A9" w:rsidRPr="00CE090B" w:rsidRDefault="004856A9" w:rsidP="004856A9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1D1B11" w:themeColor="background2" w:themeShade="1A"/>
                                <w:sz w:val="32"/>
                                <w:szCs w:val="32"/>
                              </w:rPr>
                            </w:pPr>
                            <w:r w:rsidRPr="00CE090B">
                              <w:rPr>
                                <w:rFonts w:ascii="Arial" w:hAnsi="Arial" w:cs="Arial"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>Some Street Name</w:t>
                            </w:r>
                          </w:p>
                          <w:p w:rsidR="004856A9" w:rsidRPr="00CE090B" w:rsidRDefault="004856A9" w:rsidP="004856A9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1D1B11" w:themeColor="background2" w:themeShade="1A"/>
                                <w:sz w:val="32"/>
                                <w:szCs w:val="32"/>
                              </w:rPr>
                            </w:pPr>
                            <w:r w:rsidRPr="00CE090B">
                              <w:rPr>
                                <w:rFonts w:ascii="Arial" w:hAnsi="Arial" w:cs="Arial"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>Some Location</w:t>
                            </w:r>
                          </w:p>
                          <w:p w:rsidR="004856A9" w:rsidRPr="00CE090B" w:rsidRDefault="004856A9" w:rsidP="004856A9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1D1B11" w:themeColor="background2" w:themeShade="1A"/>
                                <w:sz w:val="32"/>
                                <w:szCs w:val="32"/>
                              </w:rPr>
                            </w:pPr>
                            <w:r w:rsidRPr="00CE090B">
                              <w:rPr>
                                <w:rFonts w:ascii="Arial" w:hAnsi="Arial" w:cs="Arial"/>
                                <w:b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>Some City – 000 000</w:t>
                            </w:r>
                          </w:p>
                          <w:p w:rsidR="004856A9" w:rsidRPr="00CE090B" w:rsidRDefault="004856A9" w:rsidP="004856A9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1D1B11" w:themeColor="background2" w:themeShade="1A"/>
                                <w:spacing w:val="60"/>
                                <w:sz w:val="32"/>
                                <w:szCs w:val="32"/>
                              </w:rPr>
                            </w:pPr>
                            <w:r w:rsidRPr="00CE090B">
                              <w:rPr>
                                <w:rFonts w:ascii="Arial" w:hAnsi="Arial" w:cs="Arial"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>Call: 99999 99999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margin-left:257.7pt;margin-top:506.8pt;width:300.3pt;height:107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" filled="f" stroked="f" strokeweight=".5pt">
                <v:textbox>
                  <w:txbxContent>
                    <w:p w:rsidR="004856A9" w:rsidRPr="00CE090B" w:rsidRDefault="004856A9" w:rsidP="004856A9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1D1B11" w:themeColor="background2" w:themeShade="1A"/>
                          <w:sz w:val="32"/>
                          <w:szCs w:val="32"/>
                        </w:rPr>
                      </w:pPr>
                      <w:r w:rsidRPr="00CE090B">
                        <w:rPr>
                          <w:rFonts w:ascii="Arial" w:hAnsi="Arial" w:cs="Arial"/>
                          <w:color w:val="1D1B11" w:themeColor="background2" w:themeShade="1A"/>
                          <w:sz w:val="32"/>
                          <w:szCs w:val="32"/>
                        </w:rPr>
                        <w:t xml:space="preserve">Address </w:t>
                      </w:r>
                      <w:proofErr w:type="spellStart"/>
                      <w:r w:rsidRPr="00CE090B">
                        <w:rPr>
                          <w:rFonts w:ascii="Arial" w:hAnsi="Arial" w:cs="Arial"/>
                          <w:color w:val="1D1B11" w:themeColor="background2" w:themeShade="1A"/>
                          <w:sz w:val="32"/>
                          <w:szCs w:val="32"/>
                        </w:rPr>
                        <w:t>Address</w:t>
                      </w:r>
                      <w:proofErr w:type="spellEnd"/>
                      <w:r w:rsidRPr="00CE090B">
                        <w:rPr>
                          <w:rFonts w:ascii="Arial" w:hAnsi="Arial" w:cs="Arial"/>
                          <w:color w:val="1D1B11" w:themeColor="background2" w:themeShade="1A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E090B">
                        <w:rPr>
                          <w:rFonts w:ascii="Arial" w:hAnsi="Arial" w:cs="Arial"/>
                          <w:color w:val="1D1B11" w:themeColor="background2" w:themeShade="1A"/>
                          <w:sz w:val="32"/>
                          <w:szCs w:val="32"/>
                        </w:rPr>
                        <w:t>Address</w:t>
                      </w:r>
                      <w:proofErr w:type="spellEnd"/>
                    </w:p>
                    <w:p w:rsidR="004856A9" w:rsidRPr="00CE090B" w:rsidRDefault="004856A9" w:rsidP="004856A9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1D1B11" w:themeColor="background2" w:themeShade="1A"/>
                          <w:sz w:val="32"/>
                          <w:szCs w:val="32"/>
                        </w:rPr>
                      </w:pPr>
                      <w:r w:rsidRPr="00CE090B">
                        <w:rPr>
                          <w:rFonts w:ascii="Arial" w:hAnsi="Arial" w:cs="Arial"/>
                          <w:color w:val="1D1B11" w:themeColor="background2" w:themeShade="1A"/>
                          <w:sz w:val="32"/>
                          <w:szCs w:val="32"/>
                        </w:rPr>
                        <w:t>Some Street Name</w:t>
                      </w:r>
                    </w:p>
                    <w:p w:rsidR="004856A9" w:rsidRPr="00CE090B" w:rsidRDefault="004856A9" w:rsidP="004856A9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1D1B11" w:themeColor="background2" w:themeShade="1A"/>
                          <w:sz w:val="32"/>
                          <w:szCs w:val="32"/>
                        </w:rPr>
                      </w:pPr>
                      <w:r w:rsidRPr="00CE090B">
                        <w:rPr>
                          <w:rFonts w:ascii="Arial" w:hAnsi="Arial" w:cs="Arial"/>
                          <w:color w:val="1D1B11" w:themeColor="background2" w:themeShade="1A"/>
                          <w:sz w:val="32"/>
                          <w:szCs w:val="32"/>
                        </w:rPr>
                        <w:t>Some Location</w:t>
                      </w:r>
                    </w:p>
                    <w:p w:rsidR="004856A9" w:rsidRPr="00CE090B" w:rsidRDefault="004856A9" w:rsidP="004856A9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color w:val="1D1B11" w:themeColor="background2" w:themeShade="1A"/>
                          <w:sz w:val="32"/>
                          <w:szCs w:val="32"/>
                        </w:rPr>
                      </w:pPr>
                      <w:r w:rsidRPr="00CE090B">
                        <w:rPr>
                          <w:rFonts w:ascii="Arial" w:hAnsi="Arial" w:cs="Arial"/>
                          <w:b/>
                          <w:color w:val="1D1B11" w:themeColor="background2" w:themeShade="1A"/>
                          <w:sz w:val="32"/>
                          <w:szCs w:val="32"/>
                        </w:rPr>
                        <w:t>Some City – 000 000</w:t>
                      </w:r>
                    </w:p>
                    <w:p w:rsidR="004856A9" w:rsidRPr="00CE090B" w:rsidRDefault="004856A9" w:rsidP="004856A9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color w:val="1D1B11" w:themeColor="background2" w:themeShade="1A"/>
                          <w:spacing w:val="60"/>
                          <w:sz w:val="32"/>
                          <w:szCs w:val="32"/>
                        </w:rPr>
                      </w:pPr>
                      <w:r w:rsidRPr="00CE090B">
                        <w:rPr>
                          <w:rFonts w:ascii="Arial" w:hAnsi="Arial" w:cs="Arial"/>
                          <w:color w:val="1D1B11" w:themeColor="background2" w:themeShade="1A"/>
                          <w:sz w:val="32"/>
                          <w:szCs w:val="32"/>
                        </w:rPr>
                        <w:t>Call: 99999 99999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92E54FD" wp14:editId="217F2C54">
                <wp:simplePos x="0" y="0"/>
                <wp:positionH relativeFrom="column">
                  <wp:posOffset>-72189</wp:posOffset>
                </wp:positionH>
                <wp:positionV relativeFrom="paragraph">
                  <wp:posOffset>5243897</wp:posOffset>
                </wp:positionV>
                <wp:extent cx="3015915" cy="1555750"/>
                <wp:effectExtent l="0" t="0" r="0" b="63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5915" cy="155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56A9" w:rsidRPr="00CE090B" w:rsidRDefault="004856A9" w:rsidP="004856A9">
                            <w:pPr>
                              <w:spacing w:after="0" w:line="240" w:lineRule="auto"/>
                              <w:rPr>
                                <w:sz w:val="48"/>
                                <w:szCs w:val="72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E090B">
                              <w:rPr>
                                <w:sz w:val="48"/>
                                <w:szCs w:val="72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Wednesday</w:t>
                            </w:r>
                          </w:p>
                          <w:p w:rsidR="004856A9" w:rsidRPr="00CE090B" w:rsidRDefault="004856A9" w:rsidP="004856A9">
                            <w:pPr>
                              <w:spacing w:after="0" w:line="240" w:lineRule="auto"/>
                              <w:rPr>
                                <w:sz w:val="72"/>
                                <w:szCs w:val="72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E090B">
                              <w:rPr>
                                <w:b/>
                                <w:sz w:val="72"/>
                                <w:szCs w:val="72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</w:t>
                            </w:r>
                            <w:r w:rsidRPr="00CE090B">
                              <w:rPr>
                                <w:sz w:val="72"/>
                                <w:szCs w:val="72"/>
                                <w:vertAlign w:val="superscript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st </w:t>
                            </w:r>
                            <w:r w:rsidRPr="00CE090B">
                              <w:rPr>
                                <w:b/>
                                <w:sz w:val="72"/>
                                <w:szCs w:val="72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Jan</w:t>
                            </w:r>
                            <w:r w:rsidRPr="00CE090B">
                              <w:rPr>
                                <w:sz w:val="72"/>
                                <w:szCs w:val="72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, </w:t>
                            </w:r>
                            <w:r w:rsidRPr="00CE090B">
                              <w:rPr>
                                <w:b/>
                                <w:sz w:val="72"/>
                                <w:szCs w:val="72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2014</w:t>
                            </w:r>
                          </w:p>
                          <w:p w:rsidR="004856A9" w:rsidRPr="00CE090B" w:rsidRDefault="004856A9" w:rsidP="004856A9">
                            <w:pPr>
                              <w:spacing w:after="0" w:line="240" w:lineRule="auto"/>
                              <w:rPr>
                                <w:b/>
                                <w:spacing w:val="60"/>
                                <w:sz w:val="44"/>
                                <w:szCs w:val="72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E090B">
                              <w:rPr>
                                <w:spacing w:val="60"/>
                                <w:sz w:val="44"/>
                                <w:szCs w:val="72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10AM ONWARDS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8" type="#_x0000_t202" style="position:absolute;margin-left:-5.7pt;margin-top:412.9pt;width:237.45pt;height:12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" filled="f" stroked="f" strokeweight=".5pt">
                <v:textbox>
                  <w:txbxContent>
                    <w:p w:rsidR="004856A9" w:rsidRPr="00CE090B" w:rsidRDefault="004856A9" w:rsidP="004856A9">
                      <w:pPr>
                        <w:spacing w:after="0" w:line="240" w:lineRule="auto"/>
                        <w:rPr>
                          <w:sz w:val="48"/>
                          <w:szCs w:val="72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E090B">
                        <w:rPr>
                          <w:sz w:val="48"/>
                          <w:szCs w:val="72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</w:rPr>
                        <w:t>Wednesday</w:t>
                      </w:r>
                    </w:p>
                    <w:p w:rsidR="004856A9" w:rsidRPr="00CE090B" w:rsidRDefault="004856A9" w:rsidP="004856A9">
                      <w:pPr>
                        <w:spacing w:after="0" w:line="240" w:lineRule="auto"/>
                        <w:rPr>
                          <w:sz w:val="72"/>
                          <w:szCs w:val="72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E090B">
                        <w:rPr>
                          <w:b/>
                          <w:sz w:val="72"/>
                          <w:szCs w:val="72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</w:rPr>
                        <w:t>1</w:t>
                      </w:r>
                      <w:r w:rsidRPr="00CE090B">
                        <w:rPr>
                          <w:sz w:val="72"/>
                          <w:szCs w:val="72"/>
                          <w:vertAlign w:val="superscript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st </w:t>
                      </w:r>
                      <w:r w:rsidRPr="00CE090B">
                        <w:rPr>
                          <w:b/>
                          <w:sz w:val="72"/>
                          <w:szCs w:val="72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</w:rPr>
                        <w:t>Jan</w:t>
                      </w:r>
                      <w:r w:rsidRPr="00CE090B">
                        <w:rPr>
                          <w:sz w:val="72"/>
                          <w:szCs w:val="72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, </w:t>
                      </w:r>
                      <w:r w:rsidRPr="00CE090B">
                        <w:rPr>
                          <w:b/>
                          <w:sz w:val="72"/>
                          <w:szCs w:val="72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</w:rPr>
                        <w:t>2014</w:t>
                      </w:r>
                    </w:p>
                    <w:p w:rsidR="004856A9" w:rsidRPr="00CE090B" w:rsidRDefault="004856A9" w:rsidP="004856A9">
                      <w:pPr>
                        <w:spacing w:after="0" w:line="240" w:lineRule="auto"/>
                        <w:rPr>
                          <w:b/>
                          <w:spacing w:val="60"/>
                          <w:sz w:val="44"/>
                          <w:szCs w:val="72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E090B">
                        <w:rPr>
                          <w:spacing w:val="60"/>
                          <w:sz w:val="44"/>
                          <w:szCs w:val="72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</w:rPr>
                        <w:t>10AM ONWARDS</w:t>
                      </w:r>
                    </w:p>
                  </w:txbxContent>
                </v:textbox>
              </v:shape>
            </w:pict>
          </mc:Fallback>
        </mc:AlternateContent>
      </w:r>
      <w:r w:rsidRPr="00296303">
        <w:drawing>
          <wp:anchor distT="0" distB="0" distL="114300" distR="114300" simplePos="0" relativeHeight="251674624" behindDoc="0" locked="0" layoutInCell="1" allowOverlap="1" wp14:anchorId="26D451C2" wp14:editId="3A513EA4">
            <wp:simplePos x="0" y="0"/>
            <wp:positionH relativeFrom="column">
              <wp:posOffset>3121025</wp:posOffset>
            </wp:positionH>
            <wp:positionV relativeFrom="paragraph">
              <wp:posOffset>1245068</wp:posOffset>
            </wp:positionV>
            <wp:extent cx="3897630" cy="4328160"/>
            <wp:effectExtent l="0" t="190500" r="0" b="20574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3143" b="95619" l="4329" r="9609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32991">
                      <a:off x="0" y="0"/>
                      <a:ext cx="3897630" cy="432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aettenschweiler" w:hAnsi="Haettenschweiler"/>
          <w:noProof/>
          <w:sz w:val="96"/>
          <w:szCs w:val="96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59DCF823" wp14:editId="0D283966">
                <wp:simplePos x="0" y="0"/>
                <wp:positionH relativeFrom="column">
                  <wp:posOffset>-665480</wp:posOffset>
                </wp:positionH>
                <wp:positionV relativeFrom="paragraph">
                  <wp:posOffset>3976370</wp:posOffset>
                </wp:positionV>
                <wp:extent cx="7828280" cy="6655435"/>
                <wp:effectExtent l="76200" t="95250" r="96520" b="3111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28280" cy="6655435"/>
                          <a:chOff x="0" y="0"/>
                          <a:chExt cx="7828447" cy="5726263"/>
                        </a:xfrm>
                      </wpg:grpSpPr>
                      <wps:wsp>
                        <wps:cNvPr id="4" name="Wave 4"/>
                        <wps:cNvSpPr/>
                        <wps:spPr>
                          <a:xfrm>
                            <a:off x="16042" y="0"/>
                            <a:ext cx="7812405" cy="4859455"/>
                          </a:xfrm>
                          <a:prstGeom prst="wave">
                            <a:avLst/>
                          </a:prstGeo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0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3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Wave 5"/>
                        <wps:cNvSpPr/>
                        <wps:spPr>
                          <a:xfrm>
                            <a:off x="0" y="593558"/>
                            <a:ext cx="7812405" cy="5132705"/>
                          </a:xfrm>
                          <a:prstGeom prst="wave">
                            <a:avLst/>
                          </a:prstGeo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0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3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" o:spid="_x0000_s1026" style="position:absolute;margin-left:-52.4pt;margin-top:313.1pt;width:616.4pt;height:524.05pt;z-index:-251655168;mso-height-relative:margin" coordsize="78284,57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">
                <v:shapetype id="_x0000_t64" coordsize="21600,21600" o:spt="64" adj="2809,10800" path="m@28@0c@27@1@26@3@25@0l@21@4c@22@5@23@6@24@4x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2 3"/>
                    <v:f eqn="prod @8 4 3"/>
                    <v:f eqn="prod @8 2 1"/>
                    <v:f eqn="sum 21600 0 @9"/>
                    <v:f eqn="sum 21600 0 @10"/>
                    <v:f eqn="sum 21600 0 @11"/>
                    <v:f eqn="prod #1 2 3"/>
                    <v:f eqn="prod #1 4 3"/>
                    <v:f eqn="prod #1 2 1"/>
                    <v:f eqn="sum 21600 0 @15"/>
                    <v:f eqn="sum 21600 0 @16"/>
                    <v:f eqn="sum 21600 0 @17"/>
                    <v:f eqn="if @7 @14 0"/>
                    <v:f eqn="if @7 @13 @15"/>
                    <v:f eqn="if @7 @12 @16"/>
                    <v:f eqn="if @7 21600 @17"/>
                    <v:f eqn="if @7 0 @20"/>
                    <v:f eqn="if @7 @9 @19"/>
                    <v:f eqn="if @7 @10 @18"/>
                    <v:f eqn="if @7 @11 21600"/>
                    <v:f eqn="sum @24 0 @21"/>
                    <v:f eqn="sum @4 0 @0"/>
                    <v:f eqn="max @21 @25"/>
                    <v:f eqn="min @24 @28"/>
                    <v:f eqn="prod @0 2 1"/>
                    <v:f eqn="sum 21600 0 @33"/>
                    <v:f eqn="mid @26 @27"/>
                    <v:f eqn="mid @24 @28"/>
                    <v:f eqn="mid @22 @23"/>
                    <v:f eqn="mid @21 @25"/>
                  </v:formulas>
                  <v:path o:connecttype="custom" o:connectlocs="@35,@0;@38,10800;@37,@4;@36,10800" o:connectangles="270,180,90,0" textboxrect="@31,@33,@32,@34"/>
                  <v:handles>
                    <v:h position="topLeft,#0" yrange="0,4459"/>
                    <v:h position="#1,bottomRight" xrange="8640,12960"/>
                  </v:handles>
                </v:shapetype>
                <v:shape id="Wave 4" o:spid="_x0000_s1027" type="#_x0000_t64" style="position:absolute;left:160;width:78124;height:48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a27MMA&#10;AADaAAAADwAAAGRycy9kb3ducmV2LnhtbESPT4vCMBTE74LfITxhb5oqu6LVKCIUPK1/EY+P5tlW&#10;m5faZLXrpzfCwh6HmfkNM503phR3ql1hWUG/F4EgTq0uOFNw2CfdEQjnkTWWlknBLzmYz9qtKcba&#10;PnhL953PRICwi1FB7n0VS+nSnAy6nq2Ig3e2tUEfZJ1JXeMjwE0pB1E0lAYLDgs5VrTMKb3ufoyC&#10;TVJetl/r0/p7U8lxcj3uUd6eSn10msUEhKfG/4f/2iut4BPeV8IN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ia27MMAAADaAAAADwAAAAAAAAAAAAAAAACYAgAAZHJzL2Rv&#10;d25yZXYueG1sUEsFBgAAAAAEAAQA9QAAAIgDAAAAAA==&#10;" adj="2700" fillcolor="#9a4906 [1641]" stroked="f">
                  <v:fill color2="#f68a32 [3017]" rotate="t" angle="180" colors="0 #cb6c1d;52429f #ff8f2a;1 #ff8f26" focus="100%" type="gradient">
                    <o:fill v:ext="view" type="gradientUnscaled"/>
                  </v:fill>
                  <v:shadow on="t" color="black" opacity="26214f" origin=",.5" offset="0,-3pt"/>
                </v:shape>
                <v:shape id="Wave 5" o:spid="_x0000_s1028" type="#_x0000_t64" style="position:absolute;top:5935;width:78124;height:513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wiXsIA&#10;AADaAAAADwAAAGRycy9kb3ducmV2LnhtbESPQWuDQBSE74X8h+UVcqtrAmmNyRpCSEp71JTm+nBf&#10;VXTfirsa+++7hUKPw8x8w+wPs+nERINrLCtYRTEI4tLqhisFH9fLUwLCeWSNnWVS8E0ODtniYY+p&#10;tnfOaSp8JQKEXYoKau/7VEpX1mTQRbYnDt6XHQz6IIdK6gHvAW46uY7jZ2mw4bBQY0+nmsq2GI0C&#10;PG5Hes3fV+fzNr59Ji5/aX2u1PJxPu5AeJr9f/iv/aYVbOD3SrgBMv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nCJewgAAANoAAAAPAAAAAAAAAAAAAAAAAJgCAABkcnMvZG93&#10;bnJldi54bWxQSwUGAAAAAAQABAD1AAAAhwMAAAAA&#10;" adj="2700" fillcolor="#215a69 [1640]" stroked="f">
                  <v:fill color2="#3da5c1 [3016]" rotate="t" angle="180" colors="0 #2787a0;52429f #36b1d2;1 #34b3d6" focus="100%" type="gradient">
                    <o:fill v:ext="view" type="gradientUnscaled"/>
                  </v:fill>
                  <v:shadow on="t" color="black" opacity="26214f" origin=",.5" offset="0,-3pt"/>
                </v:shape>
              </v:group>
            </w:pict>
          </mc:Fallback>
        </mc:AlternateContent>
      </w:r>
      <w:r w:rsidR="00296303">
        <w:rPr>
          <w:rFonts w:ascii="Haettenschweiler" w:hAnsi="Haettenschweiler"/>
          <w:noProof/>
          <w:sz w:val="96"/>
          <w:szCs w:val="96"/>
        </w:rPr>
        <w:drawing>
          <wp:anchor distT="0" distB="0" distL="114300" distR="114300" simplePos="0" relativeHeight="251673600" behindDoc="0" locked="0" layoutInCell="1" allowOverlap="1" wp14:anchorId="5B2EB9FF" wp14:editId="2AA25177">
            <wp:simplePos x="0" y="0"/>
            <wp:positionH relativeFrom="column">
              <wp:posOffset>-637223</wp:posOffset>
            </wp:positionH>
            <wp:positionV relativeFrom="paragraph">
              <wp:posOffset>6793080</wp:posOffset>
            </wp:positionV>
            <wp:extent cx="2560147" cy="2014739"/>
            <wp:effectExtent l="139383" t="0" r="151447" b="0"/>
            <wp:wrapNone/>
            <wp:docPr id="13" name="Picture 13" descr="C:\Users\Chandra\AppData\Local\Microsoft\Windows\Temporary Internet Files\Content.IE5\V58RFMC1\MP90038474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andra\AppData\Local\Microsoft\Windows\Temporary Internet Files\Content.IE5\V58RFMC1\MP900384740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99395" l="2667" r="9714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361292" flipH="1">
                      <a:off x="0" y="0"/>
                      <a:ext cx="2560147" cy="2014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303">
        <w:rPr>
          <w:rFonts w:ascii="Haettenschweiler" w:hAnsi="Haettenschweiler"/>
          <w:noProof/>
          <w:sz w:val="96"/>
          <w:szCs w:val="96"/>
        </w:rPr>
        <w:drawing>
          <wp:anchor distT="0" distB="0" distL="114300" distR="114300" simplePos="0" relativeHeight="251672576" behindDoc="0" locked="0" layoutInCell="1" allowOverlap="1" wp14:anchorId="301C164D" wp14:editId="40905A2B">
            <wp:simplePos x="0" y="0"/>
            <wp:positionH relativeFrom="column">
              <wp:posOffset>-478957</wp:posOffset>
            </wp:positionH>
            <wp:positionV relativeFrom="paragraph">
              <wp:posOffset>896620</wp:posOffset>
            </wp:positionV>
            <wp:extent cx="3673475" cy="2438400"/>
            <wp:effectExtent l="38100" t="0" r="3175" b="0"/>
            <wp:wrapNone/>
            <wp:docPr id="11" name="Diagram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303">
        <w:rPr>
          <w:rFonts w:eastAsiaTheme="majorEastAsia"/>
          <w:b/>
          <w:noProof/>
          <w:color w:val="4BACC6" w:themeColor="accent5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E0076C" wp14:editId="3989B857">
                <wp:simplePos x="0" y="0"/>
                <wp:positionH relativeFrom="column">
                  <wp:posOffset>1931837</wp:posOffset>
                </wp:positionH>
                <wp:positionV relativeFrom="paragraph">
                  <wp:posOffset>8144510</wp:posOffset>
                </wp:positionV>
                <wp:extent cx="3432810" cy="38290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2810" cy="382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0E3D" w:rsidRPr="00AF0E3D" w:rsidRDefault="00AF0E3D" w:rsidP="00B075AB">
                            <w:pPr>
                              <w:spacing w:before="100"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215868" w:themeColor="accent5" w:themeShade="80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 w:rsidRPr="00AF0E3D">
                              <w:rPr>
                                <w:rFonts w:ascii="Arial" w:hAnsi="Arial" w:cs="Arial"/>
                                <w:b/>
                                <w:color w:val="215868" w:themeColor="accent5" w:themeShade="80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F O </w:t>
                            </w:r>
                            <w:proofErr w:type="spellStart"/>
                            <w:r w:rsidRPr="00AF0E3D">
                              <w:rPr>
                                <w:rFonts w:ascii="Arial" w:hAnsi="Arial" w:cs="Arial"/>
                                <w:b/>
                                <w:color w:val="215868" w:themeColor="accent5" w:themeShade="80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O</w:t>
                            </w:r>
                            <w:proofErr w:type="spellEnd"/>
                            <w:r w:rsidRPr="00AF0E3D">
                              <w:rPr>
                                <w:rFonts w:ascii="Arial" w:hAnsi="Arial" w:cs="Arial"/>
                                <w:b/>
                                <w:color w:val="215868" w:themeColor="accent5" w:themeShade="80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T E R   T E X 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" o:spid="_x0000_s1029" type="#_x0000_t202" style="position:absolute;margin-left:152.1pt;margin-top:641.3pt;width:270.3pt;height:30.1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" filled="f" stroked="f" strokeweight=".5pt">
                <v:textbox>
                  <w:txbxContent>
                    <w:p w:rsidR="00AF0E3D" w:rsidRPr="00AF0E3D" w:rsidRDefault="00AF0E3D" w:rsidP="00B075AB">
                      <w:pPr>
                        <w:spacing w:before="100"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215868" w:themeColor="accent5" w:themeShade="80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 w:rsidRPr="00AF0E3D">
                        <w:rPr>
                          <w:rFonts w:ascii="Arial" w:hAnsi="Arial" w:cs="Arial"/>
                          <w:b/>
                          <w:color w:val="215868" w:themeColor="accent5" w:themeShade="80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F O </w:t>
                      </w:r>
                      <w:proofErr w:type="spellStart"/>
                      <w:r w:rsidRPr="00AF0E3D">
                        <w:rPr>
                          <w:rFonts w:ascii="Arial" w:hAnsi="Arial" w:cs="Arial"/>
                          <w:b/>
                          <w:color w:val="215868" w:themeColor="accent5" w:themeShade="80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O</w:t>
                      </w:r>
                      <w:proofErr w:type="spellEnd"/>
                      <w:r w:rsidRPr="00AF0E3D">
                        <w:rPr>
                          <w:rFonts w:ascii="Arial" w:hAnsi="Arial" w:cs="Arial"/>
                          <w:b/>
                          <w:color w:val="215868" w:themeColor="accent5" w:themeShade="80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T E R   T E X T</w:t>
                      </w:r>
                    </w:p>
                  </w:txbxContent>
                </v:textbox>
              </v:shape>
            </w:pict>
          </mc:Fallback>
        </mc:AlternateContent>
      </w:r>
      <w:r w:rsidR="00296303">
        <w:rPr>
          <w:rFonts w:ascii="Haettenschweiler" w:hAnsi="Haettenschweiler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71B00D" wp14:editId="6B7BE9BE">
                <wp:simplePos x="0" y="0"/>
                <wp:positionH relativeFrom="margin">
                  <wp:posOffset>1867535</wp:posOffset>
                </wp:positionH>
                <wp:positionV relativeFrom="paragraph">
                  <wp:posOffset>8102767</wp:posOffset>
                </wp:positionV>
                <wp:extent cx="3432810" cy="593090"/>
                <wp:effectExtent l="0" t="0" r="0" b="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2810" cy="59309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innerShdw blurRad="63500" dist="50800" dir="162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" o:spid="_x0000_s1026" style="position:absolute;margin-left:147.05pt;margin-top:638pt;width:270.3pt;height:46.7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" fillcolor="white [3212]" stroked="f" strokeweight="2pt">
                <w10:wrap anchorx="margin"/>
              </v:roundrect>
            </w:pict>
          </mc:Fallback>
        </mc:AlternateContent>
      </w:r>
      <w:sdt>
        <w:sdtPr>
          <w:rPr>
            <w:rFonts w:eastAsiaTheme="majorEastAsia"/>
            <w:b/>
            <w:color w:val="215868" w:themeColor="accent5" w:themeShade="80"/>
            <w:sz w:val="40"/>
            <w:szCs w:val="40"/>
          </w:rPr>
          <w:alias w:val="Subtitle"/>
          <w:id w:val="872732959"/>
          <w:placeholder>
            <w:docPart w:val="5410E6F826AF41D9B53802E44659500D"/>
          </w:placeholder>
          <w:showingPlcHdr/>
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<w:text/>
        </w:sdtPr>
        <w:sdtContent>
          <w:r w:rsidR="00AF0E3D" w:rsidRPr="00AF0E3D">
            <w:rPr>
              <w:rFonts w:ascii="Arial" w:eastAsiaTheme="majorEastAsia" w:hAnsi="Arial" w:cs="Arial"/>
              <w:b/>
              <w:color w:val="215868" w:themeColor="accent5" w:themeShade="80"/>
              <w:sz w:val="40"/>
              <w:szCs w:val="40"/>
            </w:rPr>
            <w:t>[Type the document subtitle]</w:t>
          </w:r>
        </w:sdtContent>
      </w:sdt>
      <w:r w:rsidR="00AF0E3D">
        <w:rPr>
          <w:rFonts w:ascii="Haettenschweiler" w:hAnsi="Haettenschweiler"/>
          <w:noProof/>
          <w:sz w:val="96"/>
          <w:szCs w:val="96"/>
        </w:rPr>
        <w:t xml:space="preserve"> </w:t>
      </w:r>
      <w:bookmarkStart w:id="0" w:name="_GoBack"/>
      <w:bookmarkEnd w:id="0"/>
    </w:p>
    <w:sectPr w:rsidR="0063258A" w:rsidRPr="0063258A" w:rsidSect="00AF0E3D">
      <w:footerReference w:type="first" r:id="rId17"/>
      <w:pgSz w:w="11907" w:h="16839" w:code="9"/>
      <w:pgMar w:top="720" w:right="720" w:bottom="720" w:left="720" w:header="720" w:footer="720" w:gutter="187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26B5" w:rsidRDefault="003626B5" w:rsidP="00334E6F">
      <w:pPr>
        <w:spacing w:after="0" w:line="240" w:lineRule="auto"/>
      </w:pPr>
      <w:r>
        <w:separator/>
      </w:r>
    </w:p>
  </w:endnote>
  <w:endnote w:type="continuationSeparator" w:id="0">
    <w:p w:rsidR="003626B5" w:rsidRDefault="003626B5" w:rsidP="00334E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0E3D" w:rsidRDefault="00AF0E3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editId="76CE0695">
              <wp:simplePos x="0" y="0"/>
              <wp:positionH relativeFrom="leftMargin">
                <wp:align>center</wp:align>
              </wp:positionH>
              <wp:positionV relativeFrom="margin">
                <wp:align>bottom</wp:align>
              </wp:positionV>
              <wp:extent cx="511175" cy="6171565"/>
              <wp:effectExtent l="0" t="0" r="3175" b="635"/>
              <wp:wrapNone/>
              <wp:docPr id="260" name="Rectangle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1175" cy="617156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color w:val="948A54" w:themeColor="background2" w:themeShade="80"/>
                              <w:spacing w:val="60"/>
                            </w:rPr>
                            <w:alias w:val="Date"/>
                            <w:id w:val="77500118"/>
                            <w:showingPlcHdr/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>
                              <w:dateFormat w:val="MMMM d, 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AF0E3D" w:rsidRDefault="00AF0E3D">
                              <w:pPr>
                                <w:rPr>
                                  <w:color w:val="948A54" w:themeColor="background2" w:themeShade="80"/>
                                  <w:spacing w:val="60"/>
                                </w:rPr>
                              </w:pPr>
                              <w:r>
                                <w:rPr>
                                  <w:color w:val="948A54" w:themeColor="background2" w:themeShade="80"/>
                                  <w:spacing w:val="60"/>
                                </w:rPr>
                                <w:t>[Pick the date]</w:t>
                              </w:r>
                            </w:p>
                          </w:sdtContent>
                        </w:sdt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75000</wp14:pctHeight>
              </wp14:sizeRelV>
            </wp:anchor>
          </w:drawing>
        </mc:Choice>
        <mc:Fallback>
          <w:pict>
            <v:rect id="Rectangle 160" o:spid="_x0000_s1030" style="position:absolute;margin-left:0;margin-top:0;width:40.25pt;height:485.95pt;z-index:251659264;visibility:visible;mso-wrap-style:square;mso-width-percent:0;mso-height-percent:750;mso-wrap-distance-left:9pt;mso-wrap-distance-top:0;mso-wrap-distance-right:9pt;mso-wrap-distance-bottom:0;mso-position-horizontal:center;mso-position-horizontal-relative:left-margin-area;mso-position-vertical:bottom;mso-position-vertical-relative:margin;mso-width-percent:0;mso-height-percent:75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" o:allowincell="f" filled="f" stroked="f">
              <v:textbox style="layout-flow:vertical;mso-layout-flow-alt:bottom-to-top;mso-fit-shape-to-text:t">
                <w:txbxContent>
                  <w:sdt>
                    <w:sdtPr>
                      <w:rPr>
                        <w:color w:val="948A54" w:themeColor="background2" w:themeShade="80"/>
                        <w:spacing w:val="60"/>
                      </w:rPr>
                      <w:alias w:val="Date"/>
                      <w:id w:val="77500118"/>
                      <w:showingPlcHdr/>
                      <w:dataBinding w:prefixMappings="xmlns:ns0='http://schemas.microsoft.com/office/2006/coverPageProps'" w:xpath="/ns0:CoverPageProperties[1]/ns0:PublishDate[1]" w:storeItemID="{55AF091B-3C7A-41E3-B477-F2FDAA23CFDA}"/>
                      <w:date>
                        <w:dateFormat w:val="MMMM d, yyyy"/>
                        <w:lid w:val="en-US"/>
                        <w:storeMappedDataAs w:val="dateTime"/>
                        <w:calendar w:val="gregorian"/>
                      </w:date>
                    </w:sdtPr>
                    <w:sdtContent>
                      <w:p w:rsidR="00AF0E3D" w:rsidRDefault="00AF0E3D">
                        <w:pPr>
                          <w:rPr>
                            <w:color w:val="948A54" w:themeColor="background2" w:themeShade="80"/>
                            <w:spacing w:val="60"/>
                          </w:rPr>
                        </w:pPr>
                        <w:r>
                          <w:rPr>
                            <w:color w:val="948A54" w:themeColor="background2" w:themeShade="80"/>
                            <w:spacing w:val="60"/>
                          </w:rPr>
                          <w:t>[Pick the date]</w:t>
                        </w:r>
                      </w:p>
                    </w:sdtContent>
                  </w:sdt>
                </w:txbxContent>
              </v:textbox>
              <w10:wrap anchorx="margin" anchory="margin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0" allowOverlap="1" wp14:editId="761BC569">
              <wp:simplePos x="0" y="0"/>
              <wp:positionH relativeFrom="leftMargin">
                <wp:align>center</wp:align>
              </wp:positionH>
              <wp:positionV relativeFrom="bottomMargin">
                <wp:align>center</wp:align>
              </wp:positionV>
              <wp:extent cx="452755" cy="302895"/>
              <wp:effectExtent l="0" t="76200" r="0" b="59055"/>
              <wp:wrapNone/>
              <wp:docPr id="256" name="Group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452755" cy="302895"/>
                        <a:chOff x="10217" y="9410"/>
                        <a:chExt cx="1566" cy="590"/>
                      </a:xfrm>
                    </wpg:grpSpPr>
                    <wps:wsp>
                      <wps:cNvPr id="257" name="AutoShape 166"/>
                      <wps:cNvSpPr>
                        <a:spLocks noChangeArrowheads="1"/>
                      </wps:cNvSpPr>
                      <wps:spPr bwMode="auto">
                        <a:xfrm>
                          <a:off x="11101" y="9410"/>
                          <a:ext cx="682" cy="590"/>
                        </a:xfrm>
                        <a:prstGeom prst="chevron">
                          <a:avLst>
                            <a:gd name="adj" fmla="val 57956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8" name="AutoShape 167"/>
                      <wps:cNvSpPr>
                        <a:spLocks noChangeArrowheads="1"/>
                      </wps:cNvSpPr>
                      <wps:spPr bwMode="auto">
                        <a:xfrm>
                          <a:off x="10659" y="9410"/>
                          <a:ext cx="682" cy="590"/>
                        </a:xfrm>
                        <a:prstGeom prst="chevron">
                          <a:avLst>
                            <a:gd name="adj" fmla="val 56101"/>
                          </a:avLst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9" name="AutoShape 168"/>
                      <wps:cNvSpPr>
                        <a:spLocks noChangeArrowheads="1"/>
                      </wps:cNvSpPr>
                      <wps:spPr bwMode="auto">
                        <a:xfrm>
                          <a:off x="10217" y="9410"/>
                          <a:ext cx="682" cy="590"/>
                        </a:xfrm>
                        <a:prstGeom prst="chevron">
                          <a:avLst>
                            <a:gd name="adj" fmla="val 59811"/>
                          </a:avLst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65" o:spid="_x0000_s1026" style="position:absolute;margin-left:0;margin-top:0;width:35.65pt;height:23.85pt;rotation:90;z-index:251660288;mso-position-horizontal:center;mso-position-horizontal-relative:left-margin-area;mso-position-vertical:center;mso-position-vertical-relative:bottom-margin-area" coordorigin="10217,9410" coordsize="1566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" o:allowincell="f"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166" o:spid="_x0000_s1027" type="#_x0000_t55" style="position:absolute;left:11101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LAYsMA&#10;AADcAAAADwAAAGRycy9kb3ducmV2LnhtbESPQWvCQBSE74L/YXlCb7qptLakriLSSil40JaeX7Ov&#10;2dC8tyG7ifHfdwXB4zAz3zDL9cC16qkNlRcD97MMFEnhbSWlga/Pt+kzqBBRLNZeyMCZAqxX49ES&#10;c+tPcqD+GEuVIBJyNOBibHKtQ+GIMcx8Q5K8X98yxiTbUtsWTwnOtZ5n2UIzVpIWHDa0dVT8HTs2&#10;wK5b/Oys/6h031P3/coPe2Zj7ibD5gVUpCHewtf2uzUwf3yCy5l0BP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LAYsMAAADcAAAADwAAAAAAAAAAAAAAAACYAgAAZHJzL2Rv&#10;d25yZXYueG1sUEsFBgAAAAAEAAQA9QAAAIgDAAAAAA==&#10;" adj="10770" fillcolor="#ddd8c2 [2894]" stroked="f" strokecolor="white"/>
              <v:shape id="AutoShape 167" o:spid="_x0000_s1028" type="#_x0000_t55" style="position:absolute;left:10659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lUmcIA&#10;AADcAAAADwAAAGRycy9kb3ducmV2LnhtbERPz2vCMBS+D/wfwhN2m6nCVKppcRuDngqrInh7NM+m&#10;2rx0Tab1v18Ogx0/vt/bfLSduNHgW8cK5rMEBHHtdMuNgsP+82UNwgdkjZ1jUvAgD3k2edpiqt2d&#10;v+hWhUbEEPYpKjAh9KmUvjZk0c9cTxy5sxsshgiHRuoB7zHcdnKRJEtpseXYYLCnd0P1tfqxCsrq&#10;elxd8Htfnqgtwurj7dEtjVLP03G3ARFoDP/iP3ehFSxe49p4Jh4Bmf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iVSZwgAAANwAAAAPAAAAAAAAAAAAAAAAAJgCAABkcnMvZG93&#10;bnJldi54bWxQSwUGAAAAAAQABAD1AAAAhwMAAAAA&#10;" adj="11117" fillcolor="#c4bc96 [2414]" stroked="f" strokecolor="white"/>
              <v:shape id="AutoShape 168" o:spid="_x0000_s1029" type="#_x0000_t55" style="position:absolute;left:10217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jKV8QA&#10;AADcAAAADwAAAGRycy9kb3ducmV2LnhtbESPzWrDMBCE74W8g9hALyWWamixHSshDZSWEsjvAyzW&#10;xjaxVsZSE/ftq0Kgx2FmvmHK5Wg7caXBt441PCcKBHHlTMu1htPxfZaB8AHZYOeYNPyQh+Vi8lBi&#10;YdyN93Q9hFpECPsCNTQh9IWUvmrIok9cTxy9sxsshiiHWpoBbxFuO5kq9SotthwXGuxp3VB1OXxb&#10;DU+kSB7zfK226cfbLvjsq6WN1o/TcTUHEWgM/+F7+9NoSF9y+DsTj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4ylfEAAAA3AAAAA8AAAAAAAAAAAAAAAAAmAIAAGRycy9k&#10;b3ducmV2LnhtbFBLBQYAAAAABAAEAPUAAACJAwAAAAA=&#10;" adj="10424" fillcolor="#938953 [1614]" stroked="f" strokecolor="white"/>
              <w10:wrap anchorx="margin" anchory="margin"/>
            </v:group>
          </w:pict>
        </mc:Fallback>
      </mc:AlternateContent>
    </w:r>
  </w:p>
  <w:p w:rsidR="00AF0E3D" w:rsidRDefault="00AF0E3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26B5" w:rsidRDefault="003626B5" w:rsidP="00334E6F">
      <w:pPr>
        <w:spacing w:after="0" w:line="240" w:lineRule="auto"/>
      </w:pPr>
      <w:r>
        <w:separator/>
      </w:r>
    </w:p>
  </w:footnote>
  <w:footnote w:type="continuationSeparator" w:id="0">
    <w:p w:rsidR="003626B5" w:rsidRDefault="003626B5" w:rsidP="00334E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6"/>
  <w:proofState w:spelling="clean" w:grammar="clean"/>
  <w:defaultTabStop w:val="720"/>
  <w:evenAndOddHeaders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124"/>
    <w:rsid w:val="00023124"/>
    <w:rsid w:val="00203345"/>
    <w:rsid w:val="00296303"/>
    <w:rsid w:val="00334E6F"/>
    <w:rsid w:val="003626B5"/>
    <w:rsid w:val="0040253F"/>
    <w:rsid w:val="004856A9"/>
    <w:rsid w:val="00603716"/>
    <w:rsid w:val="0063258A"/>
    <w:rsid w:val="00724F82"/>
    <w:rsid w:val="007E76B9"/>
    <w:rsid w:val="00814256"/>
    <w:rsid w:val="00AF0E3D"/>
    <w:rsid w:val="00B075AB"/>
    <w:rsid w:val="00C31E54"/>
    <w:rsid w:val="00C5683E"/>
    <w:rsid w:val="00C70371"/>
    <w:rsid w:val="00CA757E"/>
    <w:rsid w:val="00CB48FA"/>
    <w:rsid w:val="00CE090B"/>
    <w:rsid w:val="00CE4525"/>
    <w:rsid w:val="00D9572B"/>
    <w:rsid w:val="00DA4CA0"/>
    <w:rsid w:val="00EC7ED4"/>
    <w:rsid w:val="00F037F7"/>
    <w:rsid w:val="00F25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4525"/>
  </w:style>
  <w:style w:type="paragraph" w:styleId="Heading1">
    <w:name w:val="heading 1"/>
    <w:basedOn w:val="Normal"/>
    <w:next w:val="Normal"/>
    <w:link w:val="Heading1Char"/>
    <w:uiPriority w:val="9"/>
    <w:qFormat/>
    <w:rsid w:val="00CE4525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E4525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E4525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E4525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E4525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E4525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E4525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E4525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E4525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E4525"/>
    <w:rPr>
      <w:smallCaps/>
      <w:spacing w:val="5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E4525"/>
    <w:rPr>
      <w:smallCap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E4525"/>
    <w:rPr>
      <w:i/>
      <w:iCs/>
      <w:smallCaps/>
      <w:spacing w:val="5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E4525"/>
    <w:rPr>
      <w:b/>
      <w:bCs/>
      <w:spacing w:val="5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E4525"/>
    <w:rPr>
      <w:i/>
      <w:i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E4525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E4525"/>
    <w:rPr>
      <w:b/>
      <w:bCs/>
      <w:i/>
      <w:iCs/>
      <w:color w:val="5A5A5A" w:themeColor="text1" w:themeTint="A5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E4525"/>
    <w:rPr>
      <w:b/>
      <w:bC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E4525"/>
    <w:rPr>
      <w:b/>
      <w:bCs/>
      <w:i/>
      <w:iCs/>
      <w:color w:val="7F7F7F" w:themeColor="text1" w:themeTint="8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CE4525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E4525"/>
    <w:rPr>
      <w:smallCaps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E4525"/>
    <w:rPr>
      <w:i/>
      <w:iCs/>
      <w:smallCaps/>
      <w:spacing w:val="1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E4525"/>
    <w:rPr>
      <w:i/>
      <w:iCs/>
      <w:smallCaps/>
      <w:spacing w:val="10"/>
      <w:sz w:val="28"/>
      <w:szCs w:val="28"/>
    </w:rPr>
  </w:style>
  <w:style w:type="character" w:styleId="Strong">
    <w:name w:val="Strong"/>
    <w:uiPriority w:val="22"/>
    <w:qFormat/>
    <w:rsid w:val="00CE4525"/>
    <w:rPr>
      <w:b/>
      <w:bCs/>
    </w:rPr>
  </w:style>
  <w:style w:type="character" w:styleId="Emphasis">
    <w:name w:val="Emphasis"/>
    <w:uiPriority w:val="20"/>
    <w:qFormat/>
    <w:rsid w:val="00CE4525"/>
    <w:rPr>
      <w:b/>
      <w:bCs/>
      <w:i/>
      <w:iCs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CE4525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CE452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CE452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CE452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E4525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E4525"/>
    <w:rPr>
      <w:i/>
      <w:iCs/>
    </w:rPr>
  </w:style>
  <w:style w:type="character" w:styleId="SubtleEmphasis">
    <w:name w:val="Subtle Emphasis"/>
    <w:uiPriority w:val="19"/>
    <w:qFormat/>
    <w:rsid w:val="00CE4525"/>
    <w:rPr>
      <w:i/>
      <w:iCs/>
    </w:rPr>
  </w:style>
  <w:style w:type="character" w:styleId="IntenseEmphasis">
    <w:name w:val="Intense Emphasis"/>
    <w:uiPriority w:val="21"/>
    <w:qFormat/>
    <w:rsid w:val="00CE4525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CE4525"/>
    <w:rPr>
      <w:smallCaps/>
    </w:rPr>
  </w:style>
  <w:style w:type="character" w:styleId="IntenseReference">
    <w:name w:val="Intense Reference"/>
    <w:uiPriority w:val="32"/>
    <w:qFormat/>
    <w:rsid w:val="00CE4525"/>
    <w:rPr>
      <w:b/>
      <w:bCs/>
      <w:smallCaps/>
    </w:rPr>
  </w:style>
  <w:style w:type="character" w:styleId="BookTitle">
    <w:name w:val="Book Title"/>
    <w:basedOn w:val="DefaultParagraphFont"/>
    <w:uiPriority w:val="33"/>
    <w:qFormat/>
    <w:rsid w:val="00CE4525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E4525"/>
    <w:pPr>
      <w:outlineLvl w:val="9"/>
    </w:pPr>
    <w:rPr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0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37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34E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4E6F"/>
  </w:style>
  <w:style w:type="paragraph" w:styleId="Footer">
    <w:name w:val="footer"/>
    <w:basedOn w:val="Normal"/>
    <w:link w:val="FooterChar"/>
    <w:uiPriority w:val="99"/>
    <w:unhideWhenUsed/>
    <w:rsid w:val="00334E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4E6F"/>
  </w:style>
  <w:style w:type="character" w:styleId="PlaceholderText">
    <w:name w:val="Placeholder Text"/>
    <w:basedOn w:val="DefaultParagraphFont"/>
    <w:uiPriority w:val="99"/>
    <w:semiHidden/>
    <w:rsid w:val="00F25193"/>
    <w:rPr>
      <w:color w:val="808080"/>
    </w:rPr>
  </w:style>
  <w:style w:type="character" w:customStyle="1" w:styleId="NoSpacingChar">
    <w:name w:val="No Spacing Char"/>
    <w:basedOn w:val="DefaultParagraphFont"/>
    <w:link w:val="NoSpacing"/>
    <w:uiPriority w:val="1"/>
    <w:rsid w:val="00AF0E3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4525"/>
  </w:style>
  <w:style w:type="paragraph" w:styleId="Heading1">
    <w:name w:val="heading 1"/>
    <w:basedOn w:val="Normal"/>
    <w:next w:val="Normal"/>
    <w:link w:val="Heading1Char"/>
    <w:uiPriority w:val="9"/>
    <w:qFormat/>
    <w:rsid w:val="00CE4525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E4525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E4525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E4525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E4525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E4525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E4525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E4525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E4525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E4525"/>
    <w:rPr>
      <w:smallCaps/>
      <w:spacing w:val="5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E4525"/>
    <w:rPr>
      <w:smallCap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E4525"/>
    <w:rPr>
      <w:i/>
      <w:iCs/>
      <w:smallCaps/>
      <w:spacing w:val="5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E4525"/>
    <w:rPr>
      <w:b/>
      <w:bCs/>
      <w:spacing w:val="5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E4525"/>
    <w:rPr>
      <w:i/>
      <w:i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E4525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E4525"/>
    <w:rPr>
      <w:b/>
      <w:bCs/>
      <w:i/>
      <w:iCs/>
      <w:color w:val="5A5A5A" w:themeColor="text1" w:themeTint="A5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E4525"/>
    <w:rPr>
      <w:b/>
      <w:bC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E4525"/>
    <w:rPr>
      <w:b/>
      <w:bCs/>
      <w:i/>
      <w:iCs/>
      <w:color w:val="7F7F7F" w:themeColor="text1" w:themeTint="8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CE4525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E4525"/>
    <w:rPr>
      <w:smallCaps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E4525"/>
    <w:rPr>
      <w:i/>
      <w:iCs/>
      <w:smallCaps/>
      <w:spacing w:val="1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E4525"/>
    <w:rPr>
      <w:i/>
      <w:iCs/>
      <w:smallCaps/>
      <w:spacing w:val="10"/>
      <w:sz w:val="28"/>
      <w:szCs w:val="28"/>
    </w:rPr>
  </w:style>
  <w:style w:type="character" w:styleId="Strong">
    <w:name w:val="Strong"/>
    <w:uiPriority w:val="22"/>
    <w:qFormat/>
    <w:rsid w:val="00CE4525"/>
    <w:rPr>
      <w:b/>
      <w:bCs/>
    </w:rPr>
  </w:style>
  <w:style w:type="character" w:styleId="Emphasis">
    <w:name w:val="Emphasis"/>
    <w:uiPriority w:val="20"/>
    <w:qFormat/>
    <w:rsid w:val="00CE4525"/>
    <w:rPr>
      <w:b/>
      <w:bCs/>
      <w:i/>
      <w:iCs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CE4525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CE452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CE452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CE452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E4525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E4525"/>
    <w:rPr>
      <w:i/>
      <w:iCs/>
    </w:rPr>
  </w:style>
  <w:style w:type="character" w:styleId="SubtleEmphasis">
    <w:name w:val="Subtle Emphasis"/>
    <w:uiPriority w:val="19"/>
    <w:qFormat/>
    <w:rsid w:val="00CE4525"/>
    <w:rPr>
      <w:i/>
      <w:iCs/>
    </w:rPr>
  </w:style>
  <w:style w:type="character" w:styleId="IntenseEmphasis">
    <w:name w:val="Intense Emphasis"/>
    <w:uiPriority w:val="21"/>
    <w:qFormat/>
    <w:rsid w:val="00CE4525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CE4525"/>
    <w:rPr>
      <w:smallCaps/>
    </w:rPr>
  </w:style>
  <w:style w:type="character" w:styleId="IntenseReference">
    <w:name w:val="Intense Reference"/>
    <w:uiPriority w:val="32"/>
    <w:qFormat/>
    <w:rsid w:val="00CE4525"/>
    <w:rPr>
      <w:b/>
      <w:bCs/>
      <w:smallCaps/>
    </w:rPr>
  </w:style>
  <w:style w:type="character" w:styleId="BookTitle">
    <w:name w:val="Book Title"/>
    <w:basedOn w:val="DefaultParagraphFont"/>
    <w:uiPriority w:val="33"/>
    <w:qFormat/>
    <w:rsid w:val="00CE4525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E4525"/>
    <w:pPr>
      <w:outlineLvl w:val="9"/>
    </w:pPr>
    <w:rPr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0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37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34E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4E6F"/>
  </w:style>
  <w:style w:type="paragraph" w:styleId="Footer">
    <w:name w:val="footer"/>
    <w:basedOn w:val="Normal"/>
    <w:link w:val="FooterChar"/>
    <w:uiPriority w:val="99"/>
    <w:unhideWhenUsed/>
    <w:rsid w:val="00334E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4E6F"/>
  </w:style>
  <w:style w:type="character" w:styleId="PlaceholderText">
    <w:name w:val="Placeholder Text"/>
    <w:basedOn w:val="DefaultParagraphFont"/>
    <w:uiPriority w:val="99"/>
    <w:semiHidden/>
    <w:rsid w:val="00F25193"/>
    <w:rPr>
      <w:color w:val="808080"/>
    </w:rPr>
  </w:style>
  <w:style w:type="character" w:customStyle="1" w:styleId="NoSpacingChar">
    <w:name w:val="No Spacing Char"/>
    <w:basedOn w:val="DefaultParagraphFont"/>
    <w:link w:val="NoSpacing"/>
    <w:uiPriority w:val="1"/>
    <w:rsid w:val="00AF0E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Layout" Target="diagrams/layout1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microsoft.com/office/2007/relationships/diagramDrawing" Target="diagrams/drawing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10" Type="http://schemas.openxmlformats.org/officeDocument/2006/relationships/image" Target="media/image2.pn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diagramQuickStyle" Target="diagrams/quickStyl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5_1">
  <dgm:title val=""/>
  <dgm:desc val=""/>
  <dgm:catLst>
    <dgm:cat type="accent5" pri="11100"/>
  </dgm:catLst>
  <dgm:styleLbl name="node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5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5">
        <a:alpha val="4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06BEAB6-B7D3-4D17-97B0-CFE333701794}" type="doc">
      <dgm:prSet loTypeId="urn:microsoft.com/office/officeart/2008/layout/VerticalCurvedList" loCatId="list" qsTypeId="urn:microsoft.com/office/officeart/2005/8/quickstyle/simple1" qsCatId="simple" csTypeId="urn:microsoft.com/office/officeart/2005/8/colors/accent5_1" csCatId="accent5" phldr="1"/>
      <dgm:spPr/>
      <dgm:t>
        <a:bodyPr/>
        <a:lstStyle/>
        <a:p>
          <a:endParaRPr lang="en-US"/>
        </a:p>
      </dgm:t>
    </dgm:pt>
    <dgm:pt modelId="{DE641C82-E989-4A0F-AD61-76830851C97F}">
      <dgm:prSet phldrT="[Text]" phldr="1"/>
      <dgm:spPr>
        <a:ln>
          <a:noFill/>
        </a:ln>
      </dgm:spPr>
      <dgm:t>
        <a:bodyPr/>
        <a:lstStyle/>
        <a:p>
          <a:endParaRPr lang="en-US"/>
        </a:p>
      </dgm:t>
    </dgm:pt>
    <dgm:pt modelId="{0B971C39-EFBE-4D82-AB2D-FB8629491CAE}" type="parTrans" cxnId="{5164AF71-4D63-4342-9F62-4019B825859C}">
      <dgm:prSet/>
      <dgm:spPr/>
      <dgm:t>
        <a:bodyPr/>
        <a:lstStyle/>
        <a:p>
          <a:endParaRPr lang="en-US"/>
        </a:p>
      </dgm:t>
    </dgm:pt>
    <dgm:pt modelId="{04709930-7FB1-4EB8-85C5-D46B94D97B17}" type="sibTrans" cxnId="{5164AF71-4D63-4342-9F62-4019B825859C}">
      <dgm:prSet/>
      <dgm:spPr>
        <a:ln>
          <a:solidFill>
            <a:schemeClr val="tx1">
              <a:lumMod val="50000"/>
              <a:lumOff val="50000"/>
            </a:schemeClr>
          </a:solidFill>
        </a:ln>
      </dgm:spPr>
      <dgm:t>
        <a:bodyPr/>
        <a:lstStyle/>
        <a:p>
          <a:endParaRPr lang="en-US"/>
        </a:p>
      </dgm:t>
    </dgm:pt>
    <dgm:pt modelId="{E77E3B83-8252-4CCC-9A83-D784B0F44E77}">
      <dgm:prSet phldrT="[Text]" phldr="1"/>
      <dgm:spPr>
        <a:ln>
          <a:noFill/>
        </a:ln>
      </dgm:spPr>
      <dgm:t>
        <a:bodyPr/>
        <a:lstStyle/>
        <a:p>
          <a:endParaRPr lang="en-US"/>
        </a:p>
      </dgm:t>
    </dgm:pt>
    <dgm:pt modelId="{ECF05A9E-CB91-4326-9EC0-A5687F4DB14E}" type="parTrans" cxnId="{62D4F6F4-6D83-46EE-BC94-F9AE15576F70}">
      <dgm:prSet/>
      <dgm:spPr/>
      <dgm:t>
        <a:bodyPr/>
        <a:lstStyle/>
        <a:p>
          <a:endParaRPr lang="en-US"/>
        </a:p>
      </dgm:t>
    </dgm:pt>
    <dgm:pt modelId="{CDB57E9B-85F5-4398-9242-F454C4C3DF51}" type="sibTrans" cxnId="{62D4F6F4-6D83-46EE-BC94-F9AE15576F70}">
      <dgm:prSet/>
      <dgm:spPr/>
      <dgm:t>
        <a:bodyPr/>
        <a:lstStyle/>
        <a:p>
          <a:endParaRPr lang="en-US"/>
        </a:p>
      </dgm:t>
    </dgm:pt>
    <dgm:pt modelId="{306D46E2-1872-48CA-BD11-249ABC53DC26}">
      <dgm:prSet phldrT="[Text]" phldr="1"/>
      <dgm:spPr>
        <a:ln>
          <a:noFill/>
        </a:ln>
      </dgm:spPr>
      <dgm:t>
        <a:bodyPr/>
        <a:lstStyle/>
        <a:p>
          <a:endParaRPr lang="en-US"/>
        </a:p>
      </dgm:t>
    </dgm:pt>
    <dgm:pt modelId="{666583FB-C341-4A7C-BFDA-65E81BD8CBB5}" type="parTrans" cxnId="{F5453332-E780-4CBE-BA4A-A37B5E76D87B}">
      <dgm:prSet/>
      <dgm:spPr/>
      <dgm:t>
        <a:bodyPr/>
        <a:lstStyle/>
        <a:p>
          <a:endParaRPr lang="en-US"/>
        </a:p>
      </dgm:t>
    </dgm:pt>
    <dgm:pt modelId="{CAE77195-705E-4D1E-9BB4-8211555E897C}" type="sibTrans" cxnId="{F5453332-E780-4CBE-BA4A-A37B5E76D87B}">
      <dgm:prSet/>
      <dgm:spPr/>
      <dgm:t>
        <a:bodyPr/>
        <a:lstStyle/>
        <a:p>
          <a:endParaRPr lang="en-US"/>
        </a:p>
      </dgm:t>
    </dgm:pt>
    <dgm:pt modelId="{759A1AC7-C9AA-47CA-80D2-55AF4C00C8D1}" type="pres">
      <dgm:prSet presAssocID="{006BEAB6-B7D3-4D17-97B0-CFE333701794}" presName="Name0" presStyleCnt="0">
        <dgm:presLayoutVars>
          <dgm:chMax val="7"/>
          <dgm:chPref val="7"/>
          <dgm:dir/>
        </dgm:presLayoutVars>
      </dgm:prSet>
      <dgm:spPr/>
    </dgm:pt>
    <dgm:pt modelId="{2142454F-BC03-4368-B16D-3400157D23CD}" type="pres">
      <dgm:prSet presAssocID="{006BEAB6-B7D3-4D17-97B0-CFE333701794}" presName="Name1" presStyleCnt="0"/>
      <dgm:spPr/>
    </dgm:pt>
    <dgm:pt modelId="{AE201BCB-DF53-4E4B-9090-6CA4B082DC85}" type="pres">
      <dgm:prSet presAssocID="{006BEAB6-B7D3-4D17-97B0-CFE333701794}" presName="cycle" presStyleCnt="0"/>
      <dgm:spPr/>
    </dgm:pt>
    <dgm:pt modelId="{763517EC-FDFD-400F-AD10-56BEE357A34E}" type="pres">
      <dgm:prSet presAssocID="{006BEAB6-B7D3-4D17-97B0-CFE333701794}" presName="srcNode" presStyleLbl="node1" presStyleIdx="0" presStyleCnt="3"/>
      <dgm:spPr/>
    </dgm:pt>
    <dgm:pt modelId="{F5B02FCA-0A13-4A8C-8F5F-792BDE7AA6CD}" type="pres">
      <dgm:prSet presAssocID="{006BEAB6-B7D3-4D17-97B0-CFE333701794}" presName="conn" presStyleLbl="parChTrans1D2" presStyleIdx="0" presStyleCnt="1" custLinFactNeighborY="0"/>
      <dgm:spPr/>
    </dgm:pt>
    <dgm:pt modelId="{4E375DCC-409D-4711-BB17-467F29B3425B}" type="pres">
      <dgm:prSet presAssocID="{006BEAB6-B7D3-4D17-97B0-CFE333701794}" presName="extraNode" presStyleLbl="node1" presStyleIdx="0" presStyleCnt="3"/>
      <dgm:spPr/>
    </dgm:pt>
    <dgm:pt modelId="{535FC2B7-BF7B-43EF-BF65-E5B56DD7A9A5}" type="pres">
      <dgm:prSet presAssocID="{006BEAB6-B7D3-4D17-97B0-CFE333701794}" presName="dstNode" presStyleLbl="node1" presStyleIdx="0" presStyleCnt="3"/>
      <dgm:spPr/>
    </dgm:pt>
    <dgm:pt modelId="{38F636A2-47D4-4D81-8E2F-69CFFF4E9B87}" type="pres">
      <dgm:prSet presAssocID="{DE641C82-E989-4A0F-AD61-76830851C97F}" presName="text_1" presStyleLbl="node1" presStyleIdx="0" presStyleCnt="3">
        <dgm:presLayoutVars>
          <dgm:bulletEnabled val="1"/>
        </dgm:presLayoutVars>
      </dgm:prSet>
      <dgm:spPr/>
    </dgm:pt>
    <dgm:pt modelId="{15DC3692-9513-4236-A78C-B1DB1F274ED9}" type="pres">
      <dgm:prSet presAssocID="{DE641C82-E989-4A0F-AD61-76830851C97F}" presName="accent_1" presStyleCnt="0"/>
      <dgm:spPr/>
    </dgm:pt>
    <dgm:pt modelId="{9610FFDA-3462-4521-A9CA-6F1580FD4CA7}" type="pres">
      <dgm:prSet presAssocID="{DE641C82-E989-4A0F-AD61-76830851C97F}" presName="accentRepeatNode" presStyleLbl="solidFgAcc1" presStyleIdx="0" presStyleCnt="3"/>
      <dgm:spPr>
        <a:solidFill>
          <a:schemeClr val="accent6">
            <a:lumMod val="75000"/>
          </a:schemeClr>
        </a:solidFill>
        <a:ln>
          <a:noFill/>
        </a:ln>
        <a:effectLst>
          <a:outerShdw blurRad="44450" dist="27940" dir="5400000" algn="ctr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</dgm:pt>
    <dgm:pt modelId="{00740CA4-1241-4206-9AC8-35EC1FEAC378}" type="pres">
      <dgm:prSet presAssocID="{E77E3B83-8252-4CCC-9A83-D784B0F44E77}" presName="text_2" presStyleLbl="node1" presStyleIdx="1" presStyleCnt="3">
        <dgm:presLayoutVars>
          <dgm:bulletEnabled val="1"/>
        </dgm:presLayoutVars>
      </dgm:prSet>
      <dgm:spPr/>
    </dgm:pt>
    <dgm:pt modelId="{BB7A1193-3E94-4433-892F-42D3ECDE7767}" type="pres">
      <dgm:prSet presAssocID="{E77E3B83-8252-4CCC-9A83-D784B0F44E77}" presName="accent_2" presStyleCnt="0"/>
      <dgm:spPr/>
    </dgm:pt>
    <dgm:pt modelId="{F73DDD02-CDF6-42B2-B3E4-1F534C7B84D7}" type="pres">
      <dgm:prSet presAssocID="{E77E3B83-8252-4CCC-9A83-D784B0F44E77}" presName="accentRepeatNode" presStyleLbl="solidFgAcc1" presStyleIdx="1" presStyleCnt="3"/>
      <dgm:spPr>
        <a:solidFill>
          <a:schemeClr val="accent6">
            <a:lumMod val="75000"/>
          </a:schemeClr>
        </a:solidFill>
        <a:ln>
          <a:noFill/>
        </a:ln>
        <a:effectLst>
          <a:outerShdw blurRad="44450" dist="27940" dir="5400000" algn="ctr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</dgm:pt>
    <dgm:pt modelId="{20E3B088-25A9-4E43-B5F2-111350A34174}" type="pres">
      <dgm:prSet presAssocID="{306D46E2-1872-48CA-BD11-249ABC53DC26}" presName="text_3" presStyleLbl="node1" presStyleIdx="2" presStyleCnt="3">
        <dgm:presLayoutVars>
          <dgm:bulletEnabled val="1"/>
        </dgm:presLayoutVars>
      </dgm:prSet>
      <dgm:spPr/>
    </dgm:pt>
    <dgm:pt modelId="{0807BCB7-F14D-4756-A67E-0A0C30815636}" type="pres">
      <dgm:prSet presAssocID="{306D46E2-1872-48CA-BD11-249ABC53DC26}" presName="accent_3" presStyleCnt="0"/>
      <dgm:spPr/>
    </dgm:pt>
    <dgm:pt modelId="{9B6F2115-C446-4814-9B83-031307695CD1}" type="pres">
      <dgm:prSet presAssocID="{306D46E2-1872-48CA-BD11-249ABC53DC26}" presName="accentRepeatNode" presStyleLbl="solidFgAcc1" presStyleIdx="2" presStyleCnt="3"/>
      <dgm:spPr>
        <a:solidFill>
          <a:schemeClr val="accent6">
            <a:lumMod val="75000"/>
          </a:schemeClr>
        </a:solidFill>
        <a:ln>
          <a:noFill/>
        </a:ln>
        <a:effectLst>
          <a:outerShdw blurRad="44450" dist="27940" dir="5400000" algn="ctr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</dgm:pt>
  </dgm:ptLst>
  <dgm:cxnLst>
    <dgm:cxn modelId="{69B90FBD-241A-4EBA-A925-E72B3556A1E9}" type="presOf" srcId="{DE641C82-E989-4A0F-AD61-76830851C97F}" destId="{38F636A2-47D4-4D81-8E2F-69CFFF4E9B87}" srcOrd="0" destOrd="0" presId="urn:microsoft.com/office/officeart/2008/layout/VerticalCurvedList"/>
    <dgm:cxn modelId="{55CFA13F-F2D4-4EBC-A681-2D9FED919289}" type="presOf" srcId="{E77E3B83-8252-4CCC-9A83-D784B0F44E77}" destId="{00740CA4-1241-4206-9AC8-35EC1FEAC378}" srcOrd="0" destOrd="0" presId="urn:microsoft.com/office/officeart/2008/layout/VerticalCurvedList"/>
    <dgm:cxn modelId="{F5453332-E780-4CBE-BA4A-A37B5E76D87B}" srcId="{006BEAB6-B7D3-4D17-97B0-CFE333701794}" destId="{306D46E2-1872-48CA-BD11-249ABC53DC26}" srcOrd="2" destOrd="0" parTransId="{666583FB-C341-4A7C-BFDA-65E81BD8CBB5}" sibTransId="{CAE77195-705E-4D1E-9BB4-8211555E897C}"/>
    <dgm:cxn modelId="{751BE3C1-F2D4-476E-BFE5-D6A8A246FD43}" type="presOf" srcId="{306D46E2-1872-48CA-BD11-249ABC53DC26}" destId="{20E3B088-25A9-4E43-B5F2-111350A34174}" srcOrd="0" destOrd="0" presId="urn:microsoft.com/office/officeart/2008/layout/VerticalCurvedList"/>
    <dgm:cxn modelId="{3D93DC45-4A3C-4D39-A2C4-6A450937F587}" type="presOf" srcId="{04709930-7FB1-4EB8-85C5-D46B94D97B17}" destId="{F5B02FCA-0A13-4A8C-8F5F-792BDE7AA6CD}" srcOrd="0" destOrd="0" presId="urn:microsoft.com/office/officeart/2008/layout/VerticalCurvedList"/>
    <dgm:cxn modelId="{62D4F6F4-6D83-46EE-BC94-F9AE15576F70}" srcId="{006BEAB6-B7D3-4D17-97B0-CFE333701794}" destId="{E77E3B83-8252-4CCC-9A83-D784B0F44E77}" srcOrd="1" destOrd="0" parTransId="{ECF05A9E-CB91-4326-9EC0-A5687F4DB14E}" sibTransId="{CDB57E9B-85F5-4398-9242-F454C4C3DF51}"/>
    <dgm:cxn modelId="{5164AF71-4D63-4342-9F62-4019B825859C}" srcId="{006BEAB6-B7D3-4D17-97B0-CFE333701794}" destId="{DE641C82-E989-4A0F-AD61-76830851C97F}" srcOrd="0" destOrd="0" parTransId="{0B971C39-EFBE-4D82-AB2D-FB8629491CAE}" sibTransId="{04709930-7FB1-4EB8-85C5-D46B94D97B17}"/>
    <dgm:cxn modelId="{340FA1EF-1EC8-43C5-A306-FC57BD20BE21}" type="presOf" srcId="{006BEAB6-B7D3-4D17-97B0-CFE333701794}" destId="{759A1AC7-C9AA-47CA-80D2-55AF4C00C8D1}" srcOrd="0" destOrd="0" presId="urn:microsoft.com/office/officeart/2008/layout/VerticalCurvedList"/>
    <dgm:cxn modelId="{A1AFE3CC-F3E4-4C48-842A-617957664F63}" type="presParOf" srcId="{759A1AC7-C9AA-47CA-80D2-55AF4C00C8D1}" destId="{2142454F-BC03-4368-B16D-3400157D23CD}" srcOrd="0" destOrd="0" presId="urn:microsoft.com/office/officeart/2008/layout/VerticalCurvedList"/>
    <dgm:cxn modelId="{11A13DD8-CADE-4D18-8937-75E7CFBDDBBA}" type="presParOf" srcId="{2142454F-BC03-4368-B16D-3400157D23CD}" destId="{AE201BCB-DF53-4E4B-9090-6CA4B082DC85}" srcOrd="0" destOrd="0" presId="urn:microsoft.com/office/officeart/2008/layout/VerticalCurvedList"/>
    <dgm:cxn modelId="{E05D6783-2360-47D1-B12F-42E9F1D273EB}" type="presParOf" srcId="{AE201BCB-DF53-4E4B-9090-6CA4B082DC85}" destId="{763517EC-FDFD-400F-AD10-56BEE357A34E}" srcOrd="0" destOrd="0" presId="urn:microsoft.com/office/officeart/2008/layout/VerticalCurvedList"/>
    <dgm:cxn modelId="{A9CB048E-2F42-4CD5-9F5A-E84B5C0A5EC8}" type="presParOf" srcId="{AE201BCB-DF53-4E4B-9090-6CA4B082DC85}" destId="{F5B02FCA-0A13-4A8C-8F5F-792BDE7AA6CD}" srcOrd="1" destOrd="0" presId="urn:microsoft.com/office/officeart/2008/layout/VerticalCurvedList"/>
    <dgm:cxn modelId="{C9C8A5B3-691E-46CD-B30A-76FCAB2DB517}" type="presParOf" srcId="{AE201BCB-DF53-4E4B-9090-6CA4B082DC85}" destId="{4E375DCC-409D-4711-BB17-467F29B3425B}" srcOrd="2" destOrd="0" presId="urn:microsoft.com/office/officeart/2008/layout/VerticalCurvedList"/>
    <dgm:cxn modelId="{0E2AFE71-DB64-410F-925E-BBF5D8C1BD40}" type="presParOf" srcId="{AE201BCB-DF53-4E4B-9090-6CA4B082DC85}" destId="{535FC2B7-BF7B-43EF-BF65-E5B56DD7A9A5}" srcOrd="3" destOrd="0" presId="urn:microsoft.com/office/officeart/2008/layout/VerticalCurvedList"/>
    <dgm:cxn modelId="{436BDA8D-832D-4349-90B8-8F6AB12B09CD}" type="presParOf" srcId="{2142454F-BC03-4368-B16D-3400157D23CD}" destId="{38F636A2-47D4-4D81-8E2F-69CFFF4E9B87}" srcOrd="1" destOrd="0" presId="urn:microsoft.com/office/officeart/2008/layout/VerticalCurvedList"/>
    <dgm:cxn modelId="{6C5ED53D-18C8-4735-BC80-E4522A4DD617}" type="presParOf" srcId="{2142454F-BC03-4368-B16D-3400157D23CD}" destId="{15DC3692-9513-4236-A78C-B1DB1F274ED9}" srcOrd="2" destOrd="0" presId="urn:microsoft.com/office/officeart/2008/layout/VerticalCurvedList"/>
    <dgm:cxn modelId="{14E3A991-B915-436C-A77F-264917F15659}" type="presParOf" srcId="{15DC3692-9513-4236-A78C-B1DB1F274ED9}" destId="{9610FFDA-3462-4521-A9CA-6F1580FD4CA7}" srcOrd="0" destOrd="0" presId="urn:microsoft.com/office/officeart/2008/layout/VerticalCurvedList"/>
    <dgm:cxn modelId="{ECFA0713-5A43-4530-BAD3-7770A4EF4ED8}" type="presParOf" srcId="{2142454F-BC03-4368-B16D-3400157D23CD}" destId="{00740CA4-1241-4206-9AC8-35EC1FEAC378}" srcOrd="3" destOrd="0" presId="urn:microsoft.com/office/officeart/2008/layout/VerticalCurvedList"/>
    <dgm:cxn modelId="{2639D567-A744-492B-AA3C-CE896A3DCF31}" type="presParOf" srcId="{2142454F-BC03-4368-B16D-3400157D23CD}" destId="{BB7A1193-3E94-4433-892F-42D3ECDE7767}" srcOrd="4" destOrd="0" presId="urn:microsoft.com/office/officeart/2008/layout/VerticalCurvedList"/>
    <dgm:cxn modelId="{2349912F-0419-488B-A41B-8B9074B0FD2E}" type="presParOf" srcId="{BB7A1193-3E94-4433-892F-42D3ECDE7767}" destId="{F73DDD02-CDF6-42B2-B3E4-1F534C7B84D7}" srcOrd="0" destOrd="0" presId="urn:microsoft.com/office/officeart/2008/layout/VerticalCurvedList"/>
    <dgm:cxn modelId="{D1C32D53-4809-4D3D-AA39-1D32788ADAC7}" type="presParOf" srcId="{2142454F-BC03-4368-B16D-3400157D23CD}" destId="{20E3B088-25A9-4E43-B5F2-111350A34174}" srcOrd="5" destOrd="0" presId="urn:microsoft.com/office/officeart/2008/layout/VerticalCurvedList"/>
    <dgm:cxn modelId="{E60440C3-8932-4E54-8CFD-FC0AA1941045}" type="presParOf" srcId="{2142454F-BC03-4368-B16D-3400157D23CD}" destId="{0807BCB7-F14D-4756-A67E-0A0C30815636}" srcOrd="6" destOrd="0" presId="urn:microsoft.com/office/officeart/2008/layout/VerticalCurvedList"/>
    <dgm:cxn modelId="{BDB3B970-7DDF-4C39-B5DF-3BD91F156259}" type="presParOf" srcId="{0807BCB7-F14D-4756-A67E-0A0C30815636}" destId="{9B6F2115-C446-4814-9B83-031307695CD1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5B02FCA-0A13-4A8C-8F5F-792BDE7AA6CD}">
      <dsp:nvSpPr>
        <dsp:cNvPr id="0" name=""/>
        <dsp:cNvSpPr/>
      </dsp:nvSpPr>
      <dsp:spPr>
        <a:xfrm>
          <a:off x="-2755161" y="-424804"/>
          <a:ext cx="3288009" cy="3288009"/>
        </a:xfrm>
        <a:prstGeom prst="blockArc">
          <a:avLst>
            <a:gd name="adj1" fmla="val 18900000"/>
            <a:gd name="adj2" fmla="val 2700000"/>
            <a:gd name="adj3" fmla="val 657"/>
          </a:avLst>
        </a:prstGeom>
        <a:noFill/>
        <a:ln w="25400" cap="flat" cmpd="sng" algn="ctr">
          <a:solidFill>
            <a:schemeClr val="tx1">
              <a:lumMod val="50000"/>
              <a:lumOff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8F636A2-47D4-4D81-8E2F-69CFFF4E9B87}">
      <dsp:nvSpPr>
        <dsp:cNvPr id="0" name=""/>
        <dsp:cNvSpPr/>
      </dsp:nvSpPr>
      <dsp:spPr>
        <a:xfrm>
          <a:off x="342587" y="243840"/>
          <a:ext cx="3301375" cy="48768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7096" tIns="63500" rIns="63500" bIns="63500" numCol="1" spcCol="1270" anchor="ctr" anchorCtr="0">
          <a:noAutofit/>
        </a:bodyPr>
        <a:lstStyle/>
        <a:p>
          <a:pPr lvl="0" algn="l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500" kern="1200"/>
        </a:p>
      </dsp:txBody>
      <dsp:txXfrm>
        <a:off x="342587" y="243840"/>
        <a:ext cx="3301375" cy="487680"/>
      </dsp:txXfrm>
    </dsp:sp>
    <dsp:sp modelId="{9610FFDA-3462-4521-A9CA-6F1580FD4CA7}">
      <dsp:nvSpPr>
        <dsp:cNvPr id="0" name=""/>
        <dsp:cNvSpPr/>
      </dsp:nvSpPr>
      <dsp:spPr>
        <a:xfrm>
          <a:off x="37787" y="182880"/>
          <a:ext cx="609600" cy="609600"/>
        </a:xfrm>
        <a:prstGeom prst="ellipse">
          <a:avLst/>
        </a:prstGeom>
        <a:solidFill>
          <a:schemeClr val="accent6">
            <a:lumMod val="75000"/>
          </a:schemeClr>
        </a:solidFill>
        <a:ln w="25400" cap="flat" cmpd="sng" algn="ctr">
          <a:noFill/>
          <a:prstDash val="solid"/>
        </a:ln>
        <a:effectLst>
          <a:outerShdw blurRad="44450" dist="27940" dir="5400000" algn="ctr" rotWithShape="0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0740CA4-1241-4206-9AC8-35EC1FEAC378}">
      <dsp:nvSpPr>
        <dsp:cNvPr id="0" name=""/>
        <dsp:cNvSpPr/>
      </dsp:nvSpPr>
      <dsp:spPr>
        <a:xfrm>
          <a:off x="519859" y="975360"/>
          <a:ext cx="3124103" cy="48768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7096" tIns="63500" rIns="63500" bIns="63500" numCol="1" spcCol="1270" anchor="ctr" anchorCtr="0">
          <a:noAutofit/>
        </a:bodyPr>
        <a:lstStyle/>
        <a:p>
          <a:pPr lvl="0" algn="l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500" kern="1200"/>
        </a:p>
      </dsp:txBody>
      <dsp:txXfrm>
        <a:off x="519859" y="975360"/>
        <a:ext cx="3124103" cy="487680"/>
      </dsp:txXfrm>
    </dsp:sp>
    <dsp:sp modelId="{F73DDD02-CDF6-42B2-B3E4-1F534C7B84D7}">
      <dsp:nvSpPr>
        <dsp:cNvPr id="0" name=""/>
        <dsp:cNvSpPr/>
      </dsp:nvSpPr>
      <dsp:spPr>
        <a:xfrm>
          <a:off x="215059" y="914400"/>
          <a:ext cx="609600" cy="609600"/>
        </a:xfrm>
        <a:prstGeom prst="ellipse">
          <a:avLst/>
        </a:prstGeom>
        <a:solidFill>
          <a:schemeClr val="accent6">
            <a:lumMod val="75000"/>
          </a:schemeClr>
        </a:solidFill>
        <a:ln w="25400" cap="flat" cmpd="sng" algn="ctr">
          <a:noFill/>
          <a:prstDash val="solid"/>
        </a:ln>
        <a:effectLst>
          <a:outerShdw blurRad="44450" dist="27940" dir="5400000" algn="ctr" rotWithShape="0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0E3B088-25A9-4E43-B5F2-111350A34174}">
      <dsp:nvSpPr>
        <dsp:cNvPr id="0" name=""/>
        <dsp:cNvSpPr/>
      </dsp:nvSpPr>
      <dsp:spPr>
        <a:xfrm>
          <a:off x="342587" y="1706880"/>
          <a:ext cx="3301375" cy="48768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7096" tIns="63500" rIns="63500" bIns="63500" numCol="1" spcCol="1270" anchor="ctr" anchorCtr="0">
          <a:noAutofit/>
        </a:bodyPr>
        <a:lstStyle/>
        <a:p>
          <a:pPr lvl="0" algn="l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500" kern="1200"/>
        </a:p>
      </dsp:txBody>
      <dsp:txXfrm>
        <a:off x="342587" y="1706880"/>
        <a:ext cx="3301375" cy="487680"/>
      </dsp:txXfrm>
    </dsp:sp>
    <dsp:sp modelId="{9B6F2115-C446-4814-9B83-031307695CD1}">
      <dsp:nvSpPr>
        <dsp:cNvPr id="0" name=""/>
        <dsp:cNvSpPr/>
      </dsp:nvSpPr>
      <dsp:spPr>
        <a:xfrm>
          <a:off x="37787" y="1645920"/>
          <a:ext cx="609600" cy="609600"/>
        </a:xfrm>
        <a:prstGeom prst="ellipse">
          <a:avLst/>
        </a:prstGeom>
        <a:solidFill>
          <a:schemeClr val="accent6">
            <a:lumMod val="75000"/>
          </a:schemeClr>
        </a:solidFill>
        <a:ln w="25400" cap="flat" cmpd="sng" algn="ctr">
          <a:noFill/>
          <a:prstDash val="solid"/>
        </a:ln>
        <a:effectLst>
          <a:outerShdw blurRad="44450" dist="27940" dir="5400000" algn="ctr" rotWithShape="0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8ACE7D4CC8E469DA7B45EB7F938E4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D3EB54-2E25-46E7-8F77-9C019D65114F}"/>
      </w:docPartPr>
      <w:docPartBody>
        <w:p w:rsidR="00000000" w:rsidRDefault="00920CAA" w:rsidP="00920CAA">
          <w:pPr>
            <w:pStyle w:val="B8ACE7D4CC8E469DA7B45EB7F938E4E5"/>
          </w:pPr>
          <w:r>
            <w:rPr>
              <w:rFonts w:asciiTheme="majorHAnsi" w:eastAsiaTheme="majorEastAsia" w:hAnsiTheme="majorHAnsi" w:cstheme="majorBidi"/>
            </w:rPr>
            <w:t>[Type the company name]</w:t>
          </w:r>
        </w:p>
      </w:docPartBody>
    </w:docPart>
    <w:docPart>
      <w:docPartPr>
        <w:name w:val="E8C807BDE2864093AC4260BDD7BD8A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C12CAD-38AF-4000-8EA5-BF1E7E3C9793}"/>
      </w:docPartPr>
      <w:docPartBody>
        <w:p w:rsidR="00000000" w:rsidRDefault="00920CAA" w:rsidP="00920CAA">
          <w:pPr>
            <w:pStyle w:val="E8C807BDE2864093AC4260BDD7BD8AB8"/>
          </w:pPr>
          <w:r>
            <w:rPr>
              <w:rFonts w:asciiTheme="majorHAnsi" w:eastAsiaTheme="majorEastAsia" w:hAnsiTheme="majorHAnsi" w:cstheme="majorBidi"/>
              <w:color w:val="4F81BD" w:themeColor="accent1"/>
              <w:sz w:val="80"/>
              <w:szCs w:val="80"/>
            </w:rPr>
            <w:t>[Type the document title]</w:t>
          </w:r>
        </w:p>
      </w:docPartBody>
    </w:docPart>
    <w:docPart>
      <w:docPartPr>
        <w:name w:val="5410E6F826AF41D9B53802E4465950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11BB5E-90B0-4A43-AB9A-949F70B8459A}"/>
      </w:docPartPr>
      <w:docPartBody>
        <w:p w:rsidR="00000000" w:rsidRDefault="00920CAA" w:rsidP="00920CAA">
          <w:pPr>
            <w:pStyle w:val="5410E6F826AF41D9B53802E44659500D"/>
          </w:pPr>
          <w:r>
            <w:rPr>
              <w:rFonts w:asciiTheme="majorHAnsi" w:eastAsiaTheme="majorEastAsia" w:hAnsiTheme="majorHAnsi" w:cstheme="majorBidi"/>
            </w:rPr>
            <w:t>[Type the document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comments="0" w:formatting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C14"/>
    <w:rsid w:val="00321C14"/>
    <w:rsid w:val="005414D0"/>
    <w:rsid w:val="00920CAA"/>
    <w:rsid w:val="00F16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21C14"/>
    <w:rPr>
      <w:color w:val="808080"/>
    </w:rPr>
  </w:style>
  <w:style w:type="paragraph" w:customStyle="1" w:styleId="658E405A5DF74B3BAEC349642149F42B">
    <w:name w:val="658E405A5DF74B3BAEC349642149F42B"/>
    <w:rsid w:val="00920CAA"/>
  </w:style>
  <w:style w:type="paragraph" w:customStyle="1" w:styleId="856CC94A9A104D44B653A6E86C0292D4">
    <w:name w:val="856CC94A9A104D44B653A6E86C0292D4"/>
    <w:rsid w:val="00920CAA"/>
  </w:style>
  <w:style w:type="paragraph" w:customStyle="1" w:styleId="8A0C29BEEB774C7787123FAD36C0C9F4">
    <w:name w:val="8A0C29BEEB774C7787123FAD36C0C9F4"/>
    <w:rsid w:val="00920CAA"/>
  </w:style>
  <w:style w:type="paragraph" w:customStyle="1" w:styleId="9DF61CBDDB624DBAA373294D18D46DE8">
    <w:name w:val="9DF61CBDDB624DBAA373294D18D46DE8"/>
    <w:rsid w:val="00920CAA"/>
  </w:style>
  <w:style w:type="paragraph" w:customStyle="1" w:styleId="16E30C153836429784C5A3E15BB80525">
    <w:name w:val="16E30C153836429784C5A3E15BB80525"/>
    <w:rsid w:val="00920CAA"/>
  </w:style>
  <w:style w:type="paragraph" w:customStyle="1" w:styleId="CCC259E4C7124617BA269008D1BCD6E2">
    <w:name w:val="CCC259E4C7124617BA269008D1BCD6E2"/>
    <w:rsid w:val="00920CAA"/>
  </w:style>
  <w:style w:type="paragraph" w:customStyle="1" w:styleId="D13000C81E94440BAB7F23BA35961F3B">
    <w:name w:val="D13000C81E94440BAB7F23BA35961F3B"/>
    <w:rsid w:val="00920CAA"/>
  </w:style>
  <w:style w:type="paragraph" w:customStyle="1" w:styleId="162B49F292F949EBAC67A93420058962">
    <w:name w:val="162B49F292F949EBAC67A93420058962"/>
    <w:rsid w:val="00920CAA"/>
  </w:style>
  <w:style w:type="paragraph" w:customStyle="1" w:styleId="B8ACE7D4CC8E469DA7B45EB7F938E4E5">
    <w:name w:val="B8ACE7D4CC8E469DA7B45EB7F938E4E5"/>
    <w:rsid w:val="00920CAA"/>
  </w:style>
  <w:style w:type="paragraph" w:customStyle="1" w:styleId="E8C807BDE2864093AC4260BDD7BD8AB8">
    <w:name w:val="E8C807BDE2864093AC4260BDD7BD8AB8"/>
    <w:rsid w:val="00920CAA"/>
  </w:style>
  <w:style w:type="paragraph" w:customStyle="1" w:styleId="5410E6F826AF41D9B53802E44659500D">
    <w:name w:val="5410E6F826AF41D9B53802E44659500D"/>
    <w:rsid w:val="00920CA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21C14"/>
    <w:rPr>
      <w:color w:val="808080"/>
    </w:rPr>
  </w:style>
  <w:style w:type="paragraph" w:customStyle="1" w:styleId="658E405A5DF74B3BAEC349642149F42B">
    <w:name w:val="658E405A5DF74B3BAEC349642149F42B"/>
    <w:rsid w:val="00920CAA"/>
  </w:style>
  <w:style w:type="paragraph" w:customStyle="1" w:styleId="856CC94A9A104D44B653A6E86C0292D4">
    <w:name w:val="856CC94A9A104D44B653A6E86C0292D4"/>
    <w:rsid w:val="00920CAA"/>
  </w:style>
  <w:style w:type="paragraph" w:customStyle="1" w:styleId="8A0C29BEEB774C7787123FAD36C0C9F4">
    <w:name w:val="8A0C29BEEB774C7787123FAD36C0C9F4"/>
    <w:rsid w:val="00920CAA"/>
  </w:style>
  <w:style w:type="paragraph" w:customStyle="1" w:styleId="9DF61CBDDB624DBAA373294D18D46DE8">
    <w:name w:val="9DF61CBDDB624DBAA373294D18D46DE8"/>
    <w:rsid w:val="00920CAA"/>
  </w:style>
  <w:style w:type="paragraph" w:customStyle="1" w:styleId="16E30C153836429784C5A3E15BB80525">
    <w:name w:val="16E30C153836429784C5A3E15BB80525"/>
    <w:rsid w:val="00920CAA"/>
  </w:style>
  <w:style w:type="paragraph" w:customStyle="1" w:styleId="CCC259E4C7124617BA269008D1BCD6E2">
    <w:name w:val="CCC259E4C7124617BA269008D1BCD6E2"/>
    <w:rsid w:val="00920CAA"/>
  </w:style>
  <w:style w:type="paragraph" w:customStyle="1" w:styleId="D13000C81E94440BAB7F23BA35961F3B">
    <w:name w:val="D13000C81E94440BAB7F23BA35961F3B"/>
    <w:rsid w:val="00920CAA"/>
  </w:style>
  <w:style w:type="paragraph" w:customStyle="1" w:styleId="162B49F292F949EBAC67A93420058962">
    <w:name w:val="162B49F292F949EBAC67A93420058962"/>
    <w:rsid w:val="00920CAA"/>
  </w:style>
  <w:style w:type="paragraph" w:customStyle="1" w:styleId="B8ACE7D4CC8E469DA7B45EB7F938E4E5">
    <w:name w:val="B8ACE7D4CC8E469DA7B45EB7F938E4E5"/>
    <w:rsid w:val="00920CAA"/>
  </w:style>
  <w:style w:type="paragraph" w:customStyle="1" w:styleId="E8C807BDE2864093AC4260BDD7BD8AB8">
    <w:name w:val="E8C807BDE2864093AC4260BDD7BD8AB8"/>
    <w:rsid w:val="00920CAA"/>
  </w:style>
  <w:style w:type="paragraph" w:customStyle="1" w:styleId="5410E6F826AF41D9B53802E44659500D">
    <w:name w:val="5410E6F826AF41D9B53802E44659500D"/>
    <w:rsid w:val="00920CA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D2C34D-22F4-4574-B507-FB032AB10D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MS Word Events Brochure Call Template A4 Size.dotx</Template>
  <TotalTime>4</TotalTime>
  <Pages>1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[Document Title]</dc:title>
  <dc:creator>Chandra</dc:creator>
  <cp:lastModifiedBy>Chandra</cp:lastModifiedBy>
  <cp:revision>3</cp:revision>
  <dcterms:created xsi:type="dcterms:W3CDTF">2013-09-28T01:29:00Z</dcterms:created>
  <dcterms:modified xsi:type="dcterms:W3CDTF">2013-09-28T01:32:00Z</dcterms:modified>
</cp:coreProperties>
</file>